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0ECE" w14:textId="7F7990A3" w:rsidR="00144BEF" w:rsidRPr="00BD2C91" w:rsidRDefault="00144BEF" w:rsidP="00FD644B">
      <w:pPr>
        <w:pStyle w:val="Hjlptext"/>
        <w:spacing w:line="276" w:lineRule="auto"/>
        <w:ind w:left="0" w:right="53"/>
        <w:rPr>
          <w:color w:val="auto"/>
          <w:szCs w:val="22"/>
          <w:lang w:val="en-GB"/>
        </w:rPr>
      </w:pPr>
      <w:r w:rsidRPr="00BD2C91">
        <w:rPr>
          <w:color w:val="auto"/>
          <w:szCs w:val="22"/>
          <w:lang w:val="en-GB"/>
        </w:rPr>
        <w:t>Instru</w:t>
      </w:r>
      <w:r w:rsidR="00F363A3" w:rsidRPr="00BD2C91">
        <w:rPr>
          <w:color w:val="auto"/>
          <w:szCs w:val="22"/>
          <w:lang w:val="en-GB"/>
        </w:rPr>
        <w:t>c</w:t>
      </w:r>
      <w:r w:rsidRPr="00BD2C91">
        <w:rPr>
          <w:color w:val="auto"/>
          <w:szCs w:val="22"/>
          <w:lang w:val="en-GB"/>
        </w:rPr>
        <w:t>tion</w:t>
      </w:r>
      <w:r w:rsidR="00F363A3" w:rsidRPr="00BD2C91">
        <w:rPr>
          <w:color w:val="auto"/>
          <w:szCs w:val="22"/>
          <w:lang w:val="en-GB"/>
        </w:rPr>
        <w:t>s</w:t>
      </w:r>
      <w:r w:rsidRPr="00BD2C91">
        <w:rPr>
          <w:color w:val="auto"/>
          <w:szCs w:val="22"/>
          <w:lang w:val="en-GB"/>
        </w:rPr>
        <w:t>:</w:t>
      </w:r>
    </w:p>
    <w:p w14:paraId="253AC9F2" w14:textId="67FA710B" w:rsidR="00144BEF" w:rsidRPr="00BD2C91" w:rsidRDefault="00F363A3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BD2C91">
        <w:rPr>
          <w:color w:val="auto"/>
          <w:szCs w:val="22"/>
          <w:lang w:val="en-GB"/>
        </w:rPr>
        <w:t>Use the arrow keys or the mouse cursor to move through the document</w:t>
      </w:r>
      <w:r w:rsidR="00144BEF" w:rsidRPr="00BD2C91">
        <w:rPr>
          <w:color w:val="auto"/>
          <w:szCs w:val="22"/>
          <w:lang w:val="en-GB"/>
        </w:rPr>
        <w:t>.</w:t>
      </w:r>
    </w:p>
    <w:p w14:paraId="5504F7B9" w14:textId="6443C0F9" w:rsidR="00F412AE" w:rsidRPr="00BD2C91" w:rsidRDefault="00F363A3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BD2C91">
        <w:rPr>
          <w:color w:val="auto"/>
          <w:lang w:val="en-GB"/>
        </w:rPr>
        <w:t>Add your own photo by choosing one of the following options</w:t>
      </w:r>
      <w:r w:rsidR="00E15CA6" w:rsidRPr="00BD2C91">
        <w:rPr>
          <w:color w:val="auto"/>
          <w:lang w:val="en-GB"/>
        </w:rPr>
        <w:t>:</w:t>
      </w:r>
    </w:p>
    <w:p w14:paraId="4B569479" w14:textId="1684B135" w:rsidR="00F412AE" w:rsidRPr="00BD2C91" w:rsidRDefault="00F363A3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BD2C91">
        <w:rPr>
          <w:color w:val="auto"/>
          <w:lang w:val="en-GB"/>
        </w:rPr>
        <w:t>Right-click the image. Select Change picture in the menu and select this device, then find your picture</w:t>
      </w:r>
      <w:r w:rsidR="000D63BE" w:rsidRPr="00BD2C91">
        <w:rPr>
          <w:color w:val="auto"/>
          <w:lang w:val="en-GB"/>
        </w:rPr>
        <w:t>.</w:t>
      </w:r>
    </w:p>
    <w:p w14:paraId="18FA784D" w14:textId="42018CD2" w:rsidR="00F412AE" w:rsidRPr="00BD2C91" w:rsidRDefault="00E15CA6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BD2C91">
        <w:rPr>
          <w:color w:val="auto"/>
          <w:lang w:val="en-GB"/>
        </w:rPr>
        <w:t>Place</w:t>
      </w:r>
      <w:r w:rsidR="00F363A3" w:rsidRPr="00BD2C91">
        <w:rPr>
          <w:color w:val="auto"/>
          <w:lang w:val="en-GB"/>
        </w:rPr>
        <w:t xml:space="preserve"> the cursor near the image and select the image with</w:t>
      </w:r>
      <w:r w:rsidRPr="00BD2C91">
        <w:rPr>
          <w:color w:val="auto"/>
          <w:lang w:val="en-GB"/>
        </w:rPr>
        <w:t xml:space="preserve"> Shift + </w:t>
      </w:r>
      <w:r w:rsidR="00F363A3" w:rsidRPr="00BD2C91">
        <w:rPr>
          <w:color w:val="auto"/>
          <w:lang w:val="en-GB"/>
        </w:rPr>
        <w:t>right arrow key</w:t>
      </w:r>
      <w:r w:rsidRPr="00BD2C91">
        <w:rPr>
          <w:color w:val="auto"/>
          <w:lang w:val="en-GB"/>
        </w:rPr>
        <w:t>. T</w:t>
      </w:r>
      <w:r w:rsidR="00F363A3" w:rsidRPr="00BD2C91">
        <w:rPr>
          <w:color w:val="auto"/>
          <w:lang w:val="en-GB"/>
        </w:rPr>
        <w:t>hen press Shift fn lock</w:t>
      </w:r>
      <w:r w:rsidR="003232D0" w:rsidRPr="00BD2C91">
        <w:rPr>
          <w:color w:val="auto"/>
          <w:lang w:val="en-GB"/>
        </w:rPr>
        <w:t xml:space="preserve"> </w:t>
      </w:r>
      <w:r w:rsidRPr="00BD2C91">
        <w:rPr>
          <w:color w:val="auto"/>
          <w:lang w:val="en-GB"/>
        </w:rPr>
        <w:t xml:space="preserve">+ F10 </w:t>
      </w:r>
      <w:r w:rsidR="00F363A3" w:rsidRPr="00BD2C91">
        <w:rPr>
          <w:color w:val="auto"/>
          <w:lang w:val="en-GB"/>
        </w:rPr>
        <w:t>to open the window. Select change image in the menu and select This device, find your image</w:t>
      </w:r>
      <w:r w:rsidRPr="00BD2C91">
        <w:rPr>
          <w:color w:val="auto"/>
          <w:lang w:val="en-GB"/>
        </w:rPr>
        <w:t>.</w:t>
      </w:r>
    </w:p>
    <w:p w14:paraId="58272AA9" w14:textId="5E17B7E2" w:rsidR="00FD644B" w:rsidRPr="00BD2C91" w:rsidRDefault="00A24DBC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  <w:lang w:val="en-GB"/>
        </w:rPr>
      </w:pPr>
      <w:r w:rsidRPr="00BD2C91">
        <w:rPr>
          <w:color w:val="auto"/>
          <w:lang w:val="en-GB"/>
        </w:rPr>
        <w:t>Don’t forget to edit the alt text for the image</w:t>
      </w:r>
      <w:r w:rsidR="00E15CA6" w:rsidRPr="00BD2C91">
        <w:rPr>
          <w:color w:val="auto"/>
          <w:lang w:val="en-GB"/>
        </w:rPr>
        <w:t>.</w:t>
      </w:r>
    </w:p>
    <w:p w14:paraId="0DDF305A" w14:textId="286DF39D" w:rsidR="00FD644B" w:rsidRPr="00BD2C91" w:rsidRDefault="00A24DBC" w:rsidP="004B1788">
      <w:pPr>
        <w:pStyle w:val="Hjlptext"/>
        <w:numPr>
          <w:ilvl w:val="0"/>
          <w:numId w:val="47"/>
        </w:numPr>
        <w:spacing w:before="120" w:after="0" w:line="360" w:lineRule="auto"/>
        <w:ind w:left="360" w:right="53"/>
        <w:rPr>
          <w:color w:val="auto"/>
          <w:lang w:val="en-GB"/>
        </w:rPr>
      </w:pPr>
      <w:r w:rsidRPr="00BD2C91">
        <w:rPr>
          <w:color w:val="auto"/>
          <w:szCs w:val="22"/>
          <w:lang w:val="en-GB"/>
        </w:rPr>
        <w:t>Replace all the text surronded by</w:t>
      </w:r>
      <w:bookmarkStart w:id="0" w:name="_Hlk136433608"/>
      <w:bookmarkStart w:id="1" w:name="_Hlk136523279"/>
      <w:r w:rsidR="005B6033" w:rsidRPr="00BD2C91">
        <w:rPr>
          <w:color w:val="auto"/>
          <w:szCs w:val="22"/>
          <w:lang w:val="en-GB"/>
        </w:rPr>
        <w:t xml:space="preserve"> </w:t>
      </w:r>
      <w:r w:rsidR="00144BEF" w:rsidRPr="00BD2C91">
        <w:rPr>
          <w:color w:val="auto"/>
          <w:szCs w:val="22"/>
          <w:lang w:val="en-GB"/>
        </w:rPr>
        <w:t>{</w:t>
      </w:r>
      <w:bookmarkEnd w:id="0"/>
      <w:r w:rsidR="00144BEF" w:rsidRPr="00BD2C91">
        <w:rPr>
          <w:color w:val="auto"/>
          <w:szCs w:val="22"/>
          <w:lang w:val="en-GB"/>
        </w:rPr>
        <w:t xml:space="preserve"> </w:t>
      </w:r>
      <w:bookmarkEnd w:id="1"/>
      <w:r w:rsidRPr="00BD2C91">
        <w:rPr>
          <w:color w:val="auto"/>
          <w:szCs w:val="22"/>
          <w:lang w:val="en-GB"/>
        </w:rPr>
        <w:t>curly brackets</w:t>
      </w:r>
      <w:r w:rsidR="00144BEF" w:rsidRPr="00BD2C91">
        <w:rPr>
          <w:color w:val="auto"/>
          <w:szCs w:val="22"/>
          <w:lang w:val="en-GB"/>
        </w:rPr>
        <w:t xml:space="preserve"> </w:t>
      </w:r>
      <w:bookmarkStart w:id="2" w:name="_Hlk136433632"/>
      <w:bookmarkStart w:id="3" w:name="_Hlk136523295"/>
      <w:r w:rsidR="00144BEF" w:rsidRPr="00BD2C91">
        <w:rPr>
          <w:color w:val="auto"/>
          <w:szCs w:val="22"/>
          <w:lang w:val="en-GB"/>
        </w:rPr>
        <w:t>}</w:t>
      </w:r>
      <w:bookmarkEnd w:id="2"/>
      <w:r w:rsidR="00144BEF" w:rsidRPr="00BD2C91">
        <w:rPr>
          <w:color w:val="auto"/>
          <w:szCs w:val="22"/>
          <w:lang w:val="en-GB"/>
        </w:rPr>
        <w:t xml:space="preserve"> </w:t>
      </w:r>
      <w:bookmarkEnd w:id="3"/>
      <w:r w:rsidRPr="00BD2C91">
        <w:rPr>
          <w:color w:val="auto"/>
          <w:szCs w:val="22"/>
          <w:lang w:val="en-GB"/>
        </w:rPr>
        <w:t>with your own personal information by deleting the existing text and typing your own text</w:t>
      </w:r>
      <w:r w:rsidR="00144BEF" w:rsidRPr="00BD2C91">
        <w:rPr>
          <w:color w:val="auto"/>
          <w:szCs w:val="22"/>
          <w:lang w:val="en-GB"/>
        </w:rPr>
        <w:t>.</w:t>
      </w:r>
    </w:p>
    <w:p w14:paraId="1C17555F" w14:textId="4FAD0A39" w:rsidR="00FD644B" w:rsidRPr="00BD2C91" w:rsidRDefault="00A24DBC" w:rsidP="00FD644B">
      <w:pPr>
        <w:pStyle w:val="Hjlptext"/>
        <w:numPr>
          <w:ilvl w:val="0"/>
          <w:numId w:val="47"/>
        </w:numPr>
        <w:spacing w:after="200" w:line="360" w:lineRule="auto"/>
        <w:ind w:left="360" w:right="53"/>
        <w:rPr>
          <w:color w:val="auto"/>
          <w:lang w:val="en-GB"/>
        </w:rPr>
      </w:pPr>
      <w:r w:rsidRPr="00BD2C91">
        <w:rPr>
          <w:color w:val="auto"/>
          <w:szCs w:val="22"/>
          <w:lang w:val="en-GB"/>
        </w:rPr>
        <w:t>Don’t forget to delet all instructions before sending in you CV. And delete this box!</w:t>
      </w:r>
    </w:p>
    <w:p w14:paraId="2AB87B58" w14:textId="57BA1607" w:rsidR="00D2346B" w:rsidRPr="00B1247D" w:rsidRDefault="00FD644B" w:rsidP="00D2346B">
      <w:pPr>
        <w:pStyle w:val="Normaltext"/>
        <w:spacing w:after="120" w:line="360" w:lineRule="auto"/>
        <w:rPr>
          <w:lang w:val="en-GB"/>
        </w:rPr>
      </w:pPr>
      <w:r w:rsidRPr="00B1247D">
        <w:rPr>
          <w:noProof/>
          <w:lang w:val="en-GB"/>
        </w:rPr>
        <w:drawing>
          <wp:inline distT="0" distB="0" distL="0" distR="0" wp14:anchorId="6B7D0B31" wp14:editId="47BCF618">
            <wp:extent cx="1617980" cy="1617980"/>
            <wp:effectExtent l="133350" t="133350" r="115570" b="115570"/>
            <wp:docPr id="5" name="Bildobjekt 5" descr="Fotomall som ska bytas ut till ditt eget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Fotomall som ska bytas ut till ditt eget foto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ellipse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76200" cap="rnd">
                      <a:solidFill>
                        <a:srgbClr val="3C87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E8D6F99" w14:textId="0FD3DBC0" w:rsidR="00E81BA9" w:rsidRPr="00B1247D" w:rsidRDefault="00E81BA9" w:rsidP="00E81BA9">
      <w:pPr>
        <w:pStyle w:val="Rubrik1"/>
        <w:spacing w:before="0" w:after="0" w:line="360" w:lineRule="auto"/>
        <w:rPr>
          <w:lang w:val="en-GB"/>
        </w:rPr>
      </w:pPr>
      <w:r w:rsidRPr="00B1247D">
        <w:rPr>
          <w:lang w:val="en-GB"/>
        </w:rPr>
        <w:t>{</w:t>
      </w:r>
      <w:r w:rsidR="00A24DBC" w:rsidRPr="00B1247D">
        <w:rPr>
          <w:lang w:val="en-GB"/>
        </w:rPr>
        <w:t>First name Last name</w:t>
      </w:r>
      <w:r w:rsidRPr="00B1247D">
        <w:rPr>
          <w:lang w:val="en-GB"/>
        </w:rPr>
        <w:t>}</w:t>
      </w:r>
    </w:p>
    <w:p w14:paraId="22FF2FC7" w14:textId="77777777" w:rsidR="00E81BA9" w:rsidRPr="00B1247D" w:rsidRDefault="00E81BA9" w:rsidP="00E81BA9">
      <w:pPr>
        <w:rPr>
          <w:lang w:val="en-GB"/>
        </w:rPr>
      </w:pPr>
      <w:r w:rsidRPr="00B1247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8AE0D" wp14:editId="3D99EA83">
                <wp:simplePos x="0" y="0"/>
                <wp:positionH relativeFrom="column">
                  <wp:posOffset>45497</wp:posOffset>
                </wp:positionH>
                <wp:positionV relativeFrom="paragraph">
                  <wp:posOffset>104466</wp:posOffset>
                </wp:positionV>
                <wp:extent cx="5690286" cy="0"/>
                <wp:effectExtent l="0" t="25400" r="37465" b="38100"/>
                <wp:wrapNone/>
                <wp:docPr id="1873710417" name="Ra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286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3C87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8F378" id="Rak 1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8.25pt" to="45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" strokecolor="#3c8701" strokeweight="5pt">
                <v:stroke joinstyle="miter"/>
              </v:line>
            </w:pict>
          </mc:Fallback>
        </mc:AlternateContent>
      </w:r>
    </w:p>
    <w:p w14:paraId="1D8BD038" w14:textId="6C9B24D8" w:rsidR="00ED4180" w:rsidRPr="00B1247D" w:rsidRDefault="00ED4180" w:rsidP="00ED4180">
      <w:pPr>
        <w:pStyle w:val="Kontaktuppgifter"/>
        <w:spacing w:line="360" w:lineRule="auto"/>
        <w:rPr>
          <w:lang w:val="en-GB"/>
        </w:rPr>
      </w:pPr>
      <w:r w:rsidRPr="00B1247D">
        <w:rPr>
          <w:lang w:val="en-GB"/>
        </w:rPr>
        <w:t>{</w:t>
      </w:r>
      <w:r w:rsidR="00A24DBC" w:rsidRPr="00B1247D">
        <w:rPr>
          <w:lang w:val="en-GB"/>
        </w:rPr>
        <w:t>Your</w:t>
      </w:r>
      <w:r w:rsidRPr="00B1247D">
        <w:rPr>
          <w:lang w:val="en-GB"/>
        </w:rPr>
        <w:t xml:space="preserve"> ad</w:t>
      </w:r>
      <w:r w:rsidR="00A24DBC" w:rsidRPr="00B1247D">
        <w:rPr>
          <w:lang w:val="en-GB"/>
        </w:rPr>
        <w:t>d</w:t>
      </w:r>
      <w:r w:rsidRPr="00B1247D">
        <w:rPr>
          <w:lang w:val="en-GB"/>
        </w:rPr>
        <w:t>ress}</w:t>
      </w:r>
    </w:p>
    <w:p w14:paraId="17BFAA5F" w14:textId="7EC168E7" w:rsidR="00ED4180" w:rsidRPr="00B1247D" w:rsidRDefault="00ED4180" w:rsidP="00ED4180">
      <w:pPr>
        <w:pStyle w:val="Kontaktuppgifter"/>
        <w:spacing w:line="360" w:lineRule="auto"/>
        <w:rPr>
          <w:lang w:val="en-GB"/>
        </w:rPr>
      </w:pPr>
      <w:r w:rsidRPr="00B1247D">
        <w:rPr>
          <w:lang w:val="en-GB"/>
        </w:rPr>
        <w:t>{Post</w:t>
      </w:r>
      <w:r w:rsidR="00A24DBC" w:rsidRPr="00B1247D">
        <w:rPr>
          <w:lang w:val="en-GB"/>
        </w:rPr>
        <w:t>al code and city</w:t>
      </w:r>
      <w:r w:rsidRPr="00B1247D">
        <w:rPr>
          <w:lang w:val="en-GB"/>
        </w:rPr>
        <w:t>}</w:t>
      </w:r>
    </w:p>
    <w:p w14:paraId="2EF7B091" w14:textId="24341ED5" w:rsidR="00ED4180" w:rsidRPr="00B1247D" w:rsidRDefault="00ED4180" w:rsidP="00ED4180">
      <w:pPr>
        <w:pStyle w:val="Kontaktuppgifter"/>
        <w:spacing w:line="360" w:lineRule="auto"/>
        <w:rPr>
          <w:lang w:val="en-GB"/>
        </w:rPr>
      </w:pPr>
      <w:r w:rsidRPr="00B1247D">
        <w:rPr>
          <w:lang w:val="en-GB"/>
        </w:rPr>
        <w:t>{</w:t>
      </w:r>
      <w:r w:rsidR="00A24DBC" w:rsidRPr="00B1247D">
        <w:rPr>
          <w:lang w:val="en-GB"/>
        </w:rPr>
        <w:t>Your phone number</w:t>
      </w:r>
      <w:r w:rsidRPr="00B1247D">
        <w:rPr>
          <w:lang w:val="en-GB"/>
        </w:rPr>
        <w:t>}</w:t>
      </w:r>
    </w:p>
    <w:p w14:paraId="6F3D6B09" w14:textId="0E036EE9" w:rsidR="00ED4180" w:rsidRPr="00B1247D" w:rsidRDefault="00ED4180" w:rsidP="00ED4180">
      <w:pPr>
        <w:pStyle w:val="Kontaktuppgifter"/>
        <w:spacing w:line="360" w:lineRule="auto"/>
        <w:rPr>
          <w:lang w:val="en-GB"/>
        </w:rPr>
      </w:pPr>
      <w:r w:rsidRPr="00B1247D">
        <w:rPr>
          <w:lang w:val="en-GB"/>
        </w:rPr>
        <w:t>{</w:t>
      </w:r>
      <w:r w:rsidR="00A24DBC" w:rsidRPr="00B1247D">
        <w:rPr>
          <w:lang w:val="en-GB"/>
        </w:rPr>
        <w:t>Your</w:t>
      </w:r>
      <w:r w:rsidRPr="00B1247D">
        <w:rPr>
          <w:lang w:val="en-GB"/>
        </w:rPr>
        <w:t xml:space="preserve"> e</w:t>
      </w:r>
      <w:r w:rsidR="00A24DBC" w:rsidRPr="00B1247D">
        <w:rPr>
          <w:lang w:val="en-GB"/>
        </w:rPr>
        <w:t xml:space="preserve">mail </w:t>
      </w:r>
      <w:r w:rsidRPr="00B1247D">
        <w:rPr>
          <w:lang w:val="en-GB"/>
        </w:rPr>
        <w:t>a</w:t>
      </w:r>
      <w:r w:rsidR="00A24DBC" w:rsidRPr="00B1247D">
        <w:rPr>
          <w:lang w:val="en-GB"/>
        </w:rPr>
        <w:t>d</w:t>
      </w:r>
      <w:r w:rsidRPr="00B1247D">
        <w:rPr>
          <w:lang w:val="en-GB"/>
        </w:rPr>
        <w:t>dress}</w:t>
      </w:r>
    </w:p>
    <w:p w14:paraId="53E64C82" w14:textId="494A3B5D" w:rsidR="00ED4180" w:rsidRPr="00B1247D" w:rsidRDefault="00ED4180" w:rsidP="00ED4180">
      <w:pPr>
        <w:pStyle w:val="Kontaktuppgifter"/>
        <w:spacing w:line="360" w:lineRule="auto"/>
        <w:rPr>
          <w:lang w:val="en-GB"/>
        </w:rPr>
      </w:pPr>
      <w:r w:rsidRPr="00B1247D">
        <w:rPr>
          <w:lang w:val="en-GB"/>
        </w:rPr>
        <w:t>{</w:t>
      </w:r>
      <w:r w:rsidR="00A24DBC" w:rsidRPr="00B1247D">
        <w:rPr>
          <w:lang w:val="en-GB"/>
        </w:rPr>
        <w:t>Your website</w:t>
      </w:r>
      <w:r w:rsidRPr="00B1247D">
        <w:rPr>
          <w:lang w:val="en-GB"/>
        </w:rPr>
        <w:t>}</w:t>
      </w:r>
    </w:p>
    <w:p w14:paraId="38DFC588" w14:textId="6E732F31" w:rsidR="00ED4180" w:rsidRPr="00B1247D" w:rsidRDefault="00ED4180" w:rsidP="00ED4180">
      <w:pPr>
        <w:pStyle w:val="Kontaktuppgifter"/>
        <w:spacing w:line="360" w:lineRule="auto"/>
        <w:rPr>
          <w:lang w:val="en-GB"/>
        </w:rPr>
      </w:pPr>
      <w:r w:rsidRPr="00B1247D">
        <w:rPr>
          <w:lang w:val="en-GB"/>
        </w:rPr>
        <w:br w:type="page"/>
      </w:r>
    </w:p>
    <w:p w14:paraId="14EE69D7" w14:textId="013AA79B" w:rsidR="00ED4180" w:rsidRPr="00B1247D" w:rsidRDefault="00A24DBC" w:rsidP="00D2230B">
      <w:pPr>
        <w:pStyle w:val="Rubrik2"/>
        <w:rPr>
          <w:lang w:val="en-GB"/>
        </w:rPr>
      </w:pPr>
      <w:r w:rsidRPr="00B1247D">
        <w:rPr>
          <w:lang w:val="en-GB"/>
        </w:rPr>
        <w:lastRenderedPageBreak/>
        <w:t>Professional summary</w:t>
      </w:r>
    </w:p>
    <w:p w14:paraId="195F2CFB" w14:textId="5B6BAB4C" w:rsidR="00ED4180" w:rsidRPr="00B1247D" w:rsidRDefault="00ED4180" w:rsidP="00ED4180">
      <w:pPr>
        <w:pStyle w:val="Listpunkter1"/>
        <w:spacing w:after="0" w:line="360" w:lineRule="auto"/>
        <w:ind w:left="357" w:right="-29"/>
        <w:rPr>
          <w:lang w:val="en-GB"/>
        </w:rPr>
      </w:pPr>
      <w:r w:rsidRPr="00B1247D">
        <w:rPr>
          <w:lang w:val="en-GB"/>
        </w:rPr>
        <w:t>{</w:t>
      </w:r>
      <w:r w:rsidR="007974A7" w:rsidRPr="00B1247D">
        <w:rPr>
          <w:lang w:val="en-GB"/>
        </w:rPr>
        <w:t xml:space="preserve">If you have done a lot or have a sprawling CV, briefly summarize your skills and the experiences relevant to this </w:t>
      </w:r>
      <w:proofErr w:type="spellStart"/>
      <w:r w:rsidR="007974A7" w:rsidRPr="00B1247D">
        <w:rPr>
          <w:lang w:val="en-GB"/>
        </w:rPr>
        <w:t>praticular</w:t>
      </w:r>
      <w:proofErr w:type="spellEnd"/>
      <w:r w:rsidR="007974A7" w:rsidRPr="00B1247D">
        <w:rPr>
          <w:lang w:val="en-GB"/>
        </w:rPr>
        <w:t xml:space="preserve"> job</w:t>
      </w:r>
      <w:r w:rsidRPr="00B1247D">
        <w:rPr>
          <w:lang w:val="en-GB"/>
        </w:rPr>
        <w:t>.</w:t>
      </w:r>
    </w:p>
    <w:p w14:paraId="734D64C9" w14:textId="061A386E" w:rsidR="00ED4180" w:rsidRPr="00B1247D" w:rsidRDefault="007974A7" w:rsidP="00ED4180">
      <w:pPr>
        <w:pStyle w:val="Listpunkter1"/>
        <w:spacing w:after="0" w:line="360" w:lineRule="auto"/>
        <w:ind w:left="357" w:right="-29"/>
        <w:rPr>
          <w:lang w:val="en-GB"/>
        </w:rPr>
      </w:pPr>
      <w:r w:rsidRPr="00B1247D">
        <w:rPr>
          <w:lang w:val="en-GB"/>
        </w:rPr>
        <w:t xml:space="preserve">It is important </w:t>
      </w:r>
      <w:r w:rsidR="00ED4180" w:rsidRPr="00B1247D">
        <w:rPr>
          <w:lang w:val="en-GB"/>
        </w:rPr>
        <w:t>t</w:t>
      </w:r>
      <w:r w:rsidRPr="00B1247D">
        <w:rPr>
          <w:lang w:val="en-GB"/>
        </w:rPr>
        <w:t xml:space="preserve">o provide an </w:t>
      </w:r>
      <w:proofErr w:type="spellStart"/>
      <w:r w:rsidRPr="00B1247D">
        <w:rPr>
          <w:lang w:val="en-GB"/>
        </w:rPr>
        <w:t>owerview</w:t>
      </w:r>
      <w:proofErr w:type="spellEnd"/>
      <w:r w:rsidRPr="00B1247D">
        <w:rPr>
          <w:lang w:val="en-GB"/>
        </w:rPr>
        <w:t xml:space="preserve"> early on, to spark the employer’s interest.</w:t>
      </w:r>
    </w:p>
    <w:p w14:paraId="7B20576C" w14:textId="6BC8BC6D" w:rsidR="00ED4180" w:rsidRPr="00B1247D" w:rsidRDefault="007974A7" w:rsidP="00ED4180">
      <w:pPr>
        <w:pStyle w:val="Listpunkter1"/>
        <w:spacing w:after="0" w:line="360" w:lineRule="auto"/>
        <w:ind w:left="357" w:right="-29"/>
        <w:rPr>
          <w:lang w:val="en-GB"/>
        </w:rPr>
      </w:pPr>
      <w:r w:rsidRPr="00B1247D">
        <w:rPr>
          <w:lang w:val="en-GB"/>
        </w:rPr>
        <w:t xml:space="preserve">About </w:t>
      </w:r>
      <w:r w:rsidR="00ED4180" w:rsidRPr="00B1247D">
        <w:rPr>
          <w:lang w:val="en-GB"/>
        </w:rPr>
        <w:t>4</w:t>
      </w:r>
      <w:r w:rsidR="00ED4180" w:rsidRPr="00B1247D">
        <w:rPr>
          <w:lang w:val="en-GB"/>
        </w:rPr>
        <w:sym w:font="Symbol" w:char="F02D"/>
      </w:r>
      <w:r w:rsidR="00ED4180" w:rsidRPr="00B1247D">
        <w:rPr>
          <w:lang w:val="en-GB"/>
        </w:rPr>
        <w:t>5 p</w:t>
      </w:r>
      <w:r w:rsidRPr="00B1247D">
        <w:rPr>
          <w:lang w:val="en-GB"/>
        </w:rPr>
        <w:t>oints are sufficient</w:t>
      </w:r>
      <w:r w:rsidR="00ED4180" w:rsidRPr="00B1247D">
        <w:rPr>
          <w:lang w:val="en-GB"/>
        </w:rPr>
        <w:t>.</w:t>
      </w:r>
    </w:p>
    <w:p w14:paraId="2936C509" w14:textId="55612DA7" w:rsidR="00ED4180" w:rsidRPr="00B1247D" w:rsidRDefault="007974A7" w:rsidP="001B76F5">
      <w:pPr>
        <w:pStyle w:val="Listpunkter1"/>
        <w:spacing w:after="400" w:line="360" w:lineRule="auto"/>
        <w:ind w:left="357" w:right="-29"/>
        <w:rPr>
          <w:lang w:val="en-GB"/>
        </w:rPr>
      </w:pPr>
      <w:r w:rsidRPr="00B1247D">
        <w:rPr>
          <w:lang w:val="en-GB"/>
        </w:rPr>
        <w:t>Describe your professional goals.</w:t>
      </w:r>
      <w:r w:rsidR="00D2230B" w:rsidRPr="00B1247D">
        <w:rPr>
          <w:lang w:val="en-GB"/>
        </w:rPr>
        <w:t>}</w:t>
      </w:r>
    </w:p>
    <w:p w14:paraId="080D5052" w14:textId="48F752D0" w:rsidR="00ED4180" w:rsidRPr="00B1247D" w:rsidRDefault="007974A7" w:rsidP="001B76F5">
      <w:pPr>
        <w:pStyle w:val="Rubrik2"/>
        <w:rPr>
          <w:rFonts w:eastAsiaTheme="majorEastAsia"/>
          <w:lang w:val="en-GB"/>
        </w:rPr>
      </w:pPr>
      <w:r w:rsidRPr="00B1247D">
        <w:rPr>
          <w:lang w:val="en-GB"/>
        </w:rPr>
        <w:t>Work experience</w:t>
      </w:r>
    </w:p>
    <w:p w14:paraId="01CF004E" w14:textId="7521D62E" w:rsidR="00ED4180" w:rsidRPr="00B1247D" w:rsidRDefault="00ED4180" w:rsidP="00ED4180">
      <w:pPr>
        <w:spacing w:before="240" w:line="360" w:lineRule="auto"/>
        <w:rPr>
          <w:lang w:val="en-GB"/>
        </w:rPr>
      </w:pPr>
      <w:r w:rsidRPr="00B1247D">
        <w:rPr>
          <w:lang w:val="en-GB"/>
        </w:rPr>
        <w:t>{Dat</w:t>
      </w:r>
      <w:r w:rsidR="007974A7" w:rsidRPr="00B1247D">
        <w:rPr>
          <w:lang w:val="en-GB"/>
        </w:rPr>
        <w:t>e from</w:t>
      </w:r>
      <w:r w:rsidRPr="00B1247D">
        <w:rPr>
          <w:lang w:val="en-GB"/>
        </w:rPr>
        <w:t xml:space="preserve"> – t</w:t>
      </w:r>
      <w:r w:rsidR="007974A7" w:rsidRPr="00B1247D">
        <w:rPr>
          <w:lang w:val="en-GB"/>
        </w:rPr>
        <w:t>o</w:t>
      </w:r>
      <w:r w:rsidRPr="00B1247D">
        <w:rPr>
          <w:lang w:val="en-GB"/>
        </w:rPr>
        <w:t>}</w:t>
      </w:r>
    </w:p>
    <w:p w14:paraId="0D286F24" w14:textId="6DC6BDFB" w:rsidR="00DC2FF7" w:rsidRPr="00B1247D" w:rsidRDefault="00DC2FF7" w:rsidP="002807D3">
      <w:pPr>
        <w:pStyle w:val="Rubrik30"/>
        <w:rPr>
          <w:lang w:val="en-GB"/>
        </w:rPr>
      </w:pPr>
      <w:r w:rsidRPr="00B1247D">
        <w:rPr>
          <w:lang w:val="en-GB"/>
        </w:rPr>
        <w:t>{Job</w:t>
      </w:r>
      <w:r w:rsidR="007974A7" w:rsidRPr="00B1247D">
        <w:rPr>
          <w:lang w:val="en-GB"/>
        </w:rPr>
        <w:t xml:space="preserve"> T</w:t>
      </w:r>
      <w:r w:rsidRPr="00B1247D">
        <w:rPr>
          <w:lang w:val="en-GB"/>
        </w:rPr>
        <w:t>it</w:t>
      </w:r>
      <w:r w:rsidR="007974A7" w:rsidRPr="00B1247D">
        <w:rPr>
          <w:lang w:val="en-GB"/>
        </w:rPr>
        <w:t>le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Pr="00B1247D">
        <w:rPr>
          <w:rFonts w:ascii="Calibri" w:hAnsi="Calibri" w:cs="Calibri"/>
          <w:color w:val="3C8701"/>
          <w:lang w:val="en-GB"/>
        </w:rPr>
        <w:t>•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7974A7" w:rsidRPr="00B1247D">
        <w:rPr>
          <w:lang w:val="en-GB"/>
        </w:rPr>
        <w:t>Position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Pr="00B1247D">
        <w:rPr>
          <w:rFonts w:ascii="Calibri" w:hAnsi="Calibri" w:cs="Calibri"/>
          <w:color w:val="3C8701"/>
          <w:lang w:val="en-GB"/>
        </w:rPr>
        <w:t>•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7974A7" w:rsidRPr="00B1247D">
        <w:rPr>
          <w:lang w:val="en-GB"/>
        </w:rPr>
        <w:t>Company name</w:t>
      </w:r>
      <w:r w:rsidRPr="00B1247D">
        <w:rPr>
          <w:lang w:val="en-GB"/>
        </w:rPr>
        <w:t>}</w:t>
      </w:r>
    </w:p>
    <w:p w14:paraId="52579C2E" w14:textId="76EE9699" w:rsidR="00ED4180" w:rsidRPr="00B1247D" w:rsidRDefault="00ED4180" w:rsidP="00ED4180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{H</w:t>
      </w:r>
      <w:r w:rsidR="007974A7" w:rsidRPr="00B1247D">
        <w:rPr>
          <w:lang w:val="en-GB"/>
        </w:rPr>
        <w:t xml:space="preserve">ere you can make </w:t>
      </w:r>
      <w:proofErr w:type="gramStart"/>
      <w:r w:rsidR="007974A7" w:rsidRPr="00B1247D">
        <w:rPr>
          <w:lang w:val="en-GB"/>
        </w:rPr>
        <w:t>a brief summary</w:t>
      </w:r>
      <w:proofErr w:type="gramEnd"/>
      <w:r w:rsidR="007974A7" w:rsidRPr="00B1247D">
        <w:rPr>
          <w:lang w:val="en-GB"/>
        </w:rPr>
        <w:t xml:space="preserve"> of your main responsibilities and major </w:t>
      </w:r>
      <w:proofErr w:type="spellStart"/>
      <w:r w:rsidR="007974A7" w:rsidRPr="00B1247D">
        <w:rPr>
          <w:lang w:val="en-GB"/>
        </w:rPr>
        <w:t>achievemets</w:t>
      </w:r>
      <w:proofErr w:type="spellEnd"/>
      <w:r w:rsidRPr="00B1247D">
        <w:rPr>
          <w:lang w:val="en-GB"/>
        </w:rPr>
        <w:t>.}</w:t>
      </w:r>
    </w:p>
    <w:p w14:paraId="060F81EE" w14:textId="6B27CB7F" w:rsidR="00ED4180" w:rsidRPr="00B1247D" w:rsidRDefault="00ED4180" w:rsidP="00ED4180">
      <w:pPr>
        <w:spacing w:before="240" w:line="360" w:lineRule="auto"/>
        <w:rPr>
          <w:lang w:val="en-GB"/>
        </w:rPr>
      </w:pPr>
      <w:r w:rsidRPr="00B1247D">
        <w:rPr>
          <w:lang w:val="en-GB"/>
        </w:rPr>
        <w:t>{Dat</w:t>
      </w:r>
      <w:r w:rsidR="007974A7" w:rsidRPr="00B1247D">
        <w:rPr>
          <w:lang w:val="en-GB"/>
        </w:rPr>
        <w:t>e</w:t>
      </w:r>
      <w:r w:rsidRPr="00B1247D">
        <w:rPr>
          <w:lang w:val="en-GB"/>
        </w:rPr>
        <w:t xml:space="preserve"> fr</w:t>
      </w:r>
      <w:r w:rsidR="007974A7" w:rsidRPr="00B1247D">
        <w:rPr>
          <w:lang w:val="en-GB"/>
        </w:rPr>
        <w:t>om</w:t>
      </w:r>
      <w:r w:rsidRPr="00B1247D">
        <w:rPr>
          <w:lang w:val="en-GB"/>
        </w:rPr>
        <w:t xml:space="preserve"> – t</w:t>
      </w:r>
      <w:r w:rsidR="007974A7" w:rsidRPr="00B1247D">
        <w:rPr>
          <w:lang w:val="en-GB"/>
        </w:rPr>
        <w:t>o</w:t>
      </w:r>
      <w:r w:rsidRPr="00B1247D">
        <w:rPr>
          <w:lang w:val="en-GB"/>
        </w:rPr>
        <w:t>}</w:t>
      </w:r>
    </w:p>
    <w:p w14:paraId="56863FA2" w14:textId="1AFEDE49" w:rsidR="002807D3" w:rsidRPr="00B1247D" w:rsidRDefault="002807D3" w:rsidP="002807D3">
      <w:pPr>
        <w:pStyle w:val="Rubrik30"/>
        <w:rPr>
          <w:lang w:val="en-GB"/>
        </w:rPr>
      </w:pPr>
      <w:r w:rsidRPr="00B1247D">
        <w:rPr>
          <w:lang w:val="en-GB"/>
        </w:rPr>
        <w:t>{Job</w:t>
      </w:r>
      <w:r w:rsidR="007974A7" w:rsidRPr="00B1247D">
        <w:rPr>
          <w:lang w:val="en-GB"/>
        </w:rPr>
        <w:t xml:space="preserve"> T</w:t>
      </w:r>
      <w:r w:rsidRPr="00B1247D">
        <w:rPr>
          <w:lang w:val="en-GB"/>
        </w:rPr>
        <w:t>it</w:t>
      </w:r>
      <w:r w:rsidR="007974A7" w:rsidRPr="00B1247D">
        <w:rPr>
          <w:lang w:val="en-GB"/>
        </w:rPr>
        <w:t>le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Pr="00B1247D">
        <w:rPr>
          <w:rFonts w:ascii="Calibri" w:hAnsi="Calibri" w:cs="Calibri"/>
          <w:color w:val="3C8701"/>
          <w:lang w:val="en-GB"/>
        </w:rPr>
        <w:t>•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7974A7" w:rsidRPr="00B1247D">
        <w:rPr>
          <w:lang w:val="en-GB"/>
        </w:rPr>
        <w:t>Position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Pr="00B1247D">
        <w:rPr>
          <w:rFonts w:ascii="Calibri" w:hAnsi="Calibri" w:cs="Calibri"/>
          <w:color w:val="3C8701"/>
          <w:lang w:val="en-GB"/>
        </w:rPr>
        <w:t>•</w:t>
      </w:r>
      <w:r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7974A7" w:rsidRPr="00B1247D">
        <w:rPr>
          <w:lang w:val="en-GB"/>
        </w:rPr>
        <w:t>Company name</w:t>
      </w:r>
      <w:r w:rsidRPr="00B1247D">
        <w:rPr>
          <w:lang w:val="en-GB"/>
        </w:rPr>
        <w:t>}</w:t>
      </w:r>
    </w:p>
    <w:p w14:paraId="1F9D5C78" w14:textId="33BEE6B7" w:rsidR="00ED4180" w:rsidRPr="00B1247D" w:rsidRDefault="00ED4180" w:rsidP="00ED4180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 xml:space="preserve">Here you can make </w:t>
      </w:r>
      <w:proofErr w:type="gramStart"/>
      <w:r w:rsidR="00564932" w:rsidRPr="00B1247D">
        <w:rPr>
          <w:lang w:val="en-GB"/>
        </w:rPr>
        <w:t>a brief summary</w:t>
      </w:r>
      <w:proofErr w:type="gramEnd"/>
      <w:r w:rsidR="00564932" w:rsidRPr="00B1247D">
        <w:rPr>
          <w:lang w:val="en-GB"/>
        </w:rPr>
        <w:t xml:space="preserve"> of your main responsibilities and major </w:t>
      </w:r>
      <w:proofErr w:type="spellStart"/>
      <w:r w:rsidR="00564932" w:rsidRPr="00B1247D">
        <w:rPr>
          <w:lang w:val="en-GB"/>
        </w:rPr>
        <w:t>achievemets</w:t>
      </w:r>
      <w:proofErr w:type="spellEnd"/>
      <w:r w:rsidRPr="00B1247D">
        <w:rPr>
          <w:lang w:val="en-GB"/>
        </w:rPr>
        <w:t>.}</w:t>
      </w:r>
    </w:p>
    <w:p w14:paraId="72F1379D" w14:textId="677BB0CA" w:rsidR="00ED4180" w:rsidRPr="00B1247D" w:rsidRDefault="00ED4180" w:rsidP="00ED4180">
      <w:pPr>
        <w:spacing w:before="240" w:line="360" w:lineRule="auto"/>
        <w:rPr>
          <w:lang w:val="en-GB"/>
        </w:rPr>
      </w:pPr>
      <w:proofErr w:type="gramStart"/>
      <w:r w:rsidRPr="00B1247D">
        <w:rPr>
          <w:lang w:val="en-GB"/>
        </w:rPr>
        <w:t>{</w:t>
      </w:r>
      <w:r w:rsidR="00564932" w:rsidRPr="00B1247D">
        <w:rPr>
          <w:lang w:val="en-GB"/>
        </w:rPr>
        <w:t xml:space="preserve"> Date</w:t>
      </w:r>
      <w:proofErr w:type="gramEnd"/>
      <w:r w:rsidR="00564932" w:rsidRPr="00B1247D">
        <w:rPr>
          <w:lang w:val="en-GB"/>
        </w:rPr>
        <w:t xml:space="preserve"> from </w:t>
      </w:r>
      <w:r w:rsidRPr="00B1247D">
        <w:rPr>
          <w:lang w:val="en-GB"/>
        </w:rPr>
        <w:t>– t</w:t>
      </w:r>
      <w:r w:rsidR="00564932" w:rsidRPr="00B1247D">
        <w:rPr>
          <w:lang w:val="en-GB"/>
        </w:rPr>
        <w:t>o</w:t>
      </w:r>
      <w:r w:rsidRPr="00B1247D">
        <w:rPr>
          <w:lang w:val="en-GB"/>
        </w:rPr>
        <w:t>}</w:t>
      </w:r>
    </w:p>
    <w:p w14:paraId="774415BF" w14:textId="6497EF29" w:rsidR="002807D3" w:rsidRPr="00B1247D" w:rsidRDefault="002807D3" w:rsidP="002807D3">
      <w:pPr>
        <w:pStyle w:val="Rubrik30"/>
        <w:rPr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>Job Title</w:t>
      </w:r>
      <w:r w:rsidR="00564932"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564932" w:rsidRPr="00B1247D">
        <w:rPr>
          <w:rFonts w:ascii="Calibri" w:hAnsi="Calibri" w:cs="Calibri"/>
          <w:color w:val="3C8701"/>
          <w:lang w:val="en-GB"/>
        </w:rPr>
        <w:t>•</w:t>
      </w:r>
      <w:r w:rsidR="00564932"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564932" w:rsidRPr="00B1247D">
        <w:rPr>
          <w:lang w:val="en-GB"/>
        </w:rPr>
        <w:t>Position</w:t>
      </w:r>
      <w:r w:rsidR="00564932"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564932" w:rsidRPr="00B1247D">
        <w:rPr>
          <w:rFonts w:ascii="Calibri" w:hAnsi="Calibri" w:cs="Calibri"/>
          <w:color w:val="3C8701"/>
          <w:lang w:val="en-GB"/>
        </w:rPr>
        <w:t>•</w:t>
      </w:r>
      <w:r w:rsidR="00564932" w:rsidRPr="00B1247D">
        <w:rPr>
          <w:rFonts w:ascii="Calibri" w:hAnsi="Calibri" w:cs="Calibri"/>
          <w:color w:val="058470" w:themeColor="accent4"/>
          <w:lang w:val="en-GB"/>
        </w:rPr>
        <w:t xml:space="preserve"> </w:t>
      </w:r>
      <w:r w:rsidR="00564932" w:rsidRPr="00B1247D">
        <w:rPr>
          <w:lang w:val="en-GB"/>
        </w:rPr>
        <w:t>Company name</w:t>
      </w:r>
      <w:r w:rsidRPr="00B1247D">
        <w:rPr>
          <w:lang w:val="en-GB"/>
        </w:rPr>
        <w:t>}</w:t>
      </w:r>
    </w:p>
    <w:p w14:paraId="4158B06D" w14:textId="293C6EDB" w:rsidR="00ED4180" w:rsidRPr="00B1247D" w:rsidRDefault="00ED4180" w:rsidP="00ED4180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 xml:space="preserve">Here you can make </w:t>
      </w:r>
      <w:proofErr w:type="gramStart"/>
      <w:r w:rsidR="00564932" w:rsidRPr="00B1247D">
        <w:rPr>
          <w:lang w:val="en-GB"/>
        </w:rPr>
        <w:t>a brief summary</w:t>
      </w:r>
      <w:proofErr w:type="gramEnd"/>
      <w:r w:rsidR="00564932" w:rsidRPr="00B1247D">
        <w:rPr>
          <w:lang w:val="en-GB"/>
        </w:rPr>
        <w:t xml:space="preserve"> of your main responsibilities and major </w:t>
      </w:r>
      <w:proofErr w:type="spellStart"/>
      <w:r w:rsidR="00564932" w:rsidRPr="00B1247D">
        <w:rPr>
          <w:lang w:val="en-GB"/>
        </w:rPr>
        <w:t>achievemets</w:t>
      </w:r>
      <w:proofErr w:type="spellEnd"/>
      <w:r w:rsidRPr="00B1247D">
        <w:rPr>
          <w:lang w:val="en-GB"/>
        </w:rPr>
        <w:t>.}</w:t>
      </w:r>
      <w:r w:rsidRPr="00B1247D">
        <w:rPr>
          <w:lang w:val="en-GB"/>
        </w:rPr>
        <w:br w:type="page"/>
      </w:r>
    </w:p>
    <w:p w14:paraId="02751015" w14:textId="03BC182C" w:rsidR="00ED4180" w:rsidRPr="00B1247D" w:rsidRDefault="00564932" w:rsidP="00D2230B">
      <w:pPr>
        <w:pStyle w:val="Rubrik2"/>
        <w:rPr>
          <w:rFonts w:eastAsiaTheme="majorEastAsia"/>
          <w:lang w:val="en-GB"/>
        </w:rPr>
      </w:pPr>
      <w:r w:rsidRPr="00B1247D">
        <w:rPr>
          <w:rFonts w:eastAsiaTheme="majorEastAsia"/>
          <w:lang w:val="en-GB"/>
        </w:rPr>
        <w:lastRenderedPageBreak/>
        <w:t>Education</w:t>
      </w:r>
    </w:p>
    <w:p w14:paraId="5FF697DF" w14:textId="0D006D4F" w:rsidR="00ED4180" w:rsidRPr="00B1247D" w:rsidRDefault="00D2230B" w:rsidP="00DC2FF7">
      <w:pPr>
        <w:pStyle w:val="Rubrik3"/>
        <w:rPr>
          <w:lang w:val="en-GB"/>
        </w:rPr>
      </w:pPr>
      <w:r w:rsidRPr="00B1247D">
        <w:rPr>
          <w:lang w:val="en-GB"/>
        </w:rPr>
        <w:t>{</w:t>
      </w:r>
      <w:r w:rsidR="00ED4180" w:rsidRPr="00B1247D">
        <w:rPr>
          <w:lang w:val="en-GB"/>
        </w:rPr>
        <w:t>S</w:t>
      </w:r>
      <w:r w:rsidR="00564932" w:rsidRPr="00B1247D">
        <w:rPr>
          <w:lang w:val="en-GB"/>
        </w:rPr>
        <w:t>chool name, City</w:t>
      </w:r>
      <w:r w:rsidR="00ED4180" w:rsidRPr="00B1247D">
        <w:rPr>
          <w:lang w:val="en-GB"/>
        </w:rPr>
        <w:t>, region</w:t>
      </w:r>
      <w:r w:rsidRPr="00B1247D">
        <w:rPr>
          <w:lang w:val="en-GB"/>
        </w:rPr>
        <w:t>}</w:t>
      </w:r>
    </w:p>
    <w:p w14:paraId="122D203B" w14:textId="5859F708" w:rsidR="00ED4180" w:rsidRPr="00B1247D" w:rsidRDefault="00D2230B" w:rsidP="00ED4180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</w:t>
      </w:r>
      <w:r w:rsidR="00ED4180" w:rsidRPr="00B1247D">
        <w:rPr>
          <w:lang w:val="en-GB"/>
        </w:rPr>
        <w:t>B</w:t>
      </w:r>
      <w:r w:rsidR="00564932" w:rsidRPr="00B1247D">
        <w:rPr>
          <w:lang w:val="en-GB"/>
        </w:rPr>
        <w:t>riefly describe the educational content, such as individual courses that may be relevant to the position you are applying for</w:t>
      </w:r>
      <w:r w:rsidR="00ED4180" w:rsidRPr="00B1247D">
        <w:rPr>
          <w:lang w:val="en-GB"/>
        </w:rPr>
        <w:t>.</w:t>
      </w:r>
      <w:r w:rsidRPr="00B1247D">
        <w:rPr>
          <w:lang w:val="en-GB"/>
        </w:rPr>
        <w:t>}</w:t>
      </w:r>
    </w:p>
    <w:p w14:paraId="437E5907" w14:textId="77777777" w:rsidR="00564932" w:rsidRPr="00B1247D" w:rsidRDefault="00564932" w:rsidP="00564932">
      <w:pPr>
        <w:pStyle w:val="Rubrik3"/>
        <w:rPr>
          <w:lang w:val="en-GB"/>
        </w:rPr>
      </w:pPr>
      <w:r w:rsidRPr="00B1247D">
        <w:rPr>
          <w:lang w:val="en-GB"/>
        </w:rPr>
        <w:t>{School name, City, region}</w:t>
      </w:r>
    </w:p>
    <w:p w14:paraId="174EE478" w14:textId="77777777" w:rsidR="00564932" w:rsidRPr="00B1247D" w:rsidRDefault="00564932" w:rsidP="00564932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{Briefly describe the educational content, such as individual courses that may be relevant to the position you are applying for.}</w:t>
      </w:r>
    </w:p>
    <w:p w14:paraId="612A4199" w14:textId="77777777" w:rsidR="00564932" w:rsidRPr="00B1247D" w:rsidRDefault="00564932" w:rsidP="00564932">
      <w:pPr>
        <w:pStyle w:val="Rubrik3"/>
        <w:rPr>
          <w:lang w:val="en-GB"/>
        </w:rPr>
      </w:pPr>
      <w:r w:rsidRPr="00B1247D">
        <w:rPr>
          <w:lang w:val="en-GB"/>
        </w:rPr>
        <w:t>{School name, City, region}</w:t>
      </w:r>
    </w:p>
    <w:p w14:paraId="489F81F2" w14:textId="77777777" w:rsidR="00564932" w:rsidRPr="00B1247D" w:rsidRDefault="00564932" w:rsidP="00564932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{Briefly describe the educational content, such as individual courses that may be relevant to the position you are applying for.}</w:t>
      </w:r>
    </w:p>
    <w:p w14:paraId="31941EA4" w14:textId="75D73AFA" w:rsidR="00ED4180" w:rsidRPr="00B1247D" w:rsidRDefault="00564932" w:rsidP="00D2230B">
      <w:pPr>
        <w:pStyle w:val="Rubrik2"/>
        <w:rPr>
          <w:rFonts w:eastAsiaTheme="minorHAnsi" w:cstheme="minorBidi"/>
          <w:sz w:val="22"/>
          <w:szCs w:val="22"/>
          <w:lang w:val="en-GB"/>
        </w:rPr>
      </w:pPr>
      <w:r w:rsidRPr="00B1247D">
        <w:rPr>
          <w:rFonts w:eastAsiaTheme="majorEastAsia"/>
          <w:lang w:val="en-GB"/>
        </w:rPr>
        <w:t>Courses skills</w:t>
      </w:r>
    </w:p>
    <w:p w14:paraId="1A684196" w14:textId="56F0E18A" w:rsidR="00ED4180" w:rsidRPr="00B1247D" w:rsidRDefault="00D2230B" w:rsidP="00ED4180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 xml:space="preserve">List any internships, </w:t>
      </w:r>
      <w:proofErr w:type="gramStart"/>
      <w:r w:rsidR="00564932" w:rsidRPr="00B1247D">
        <w:rPr>
          <w:lang w:val="en-GB"/>
        </w:rPr>
        <w:t>courses</w:t>
      </w:r>
      <w:proofErr w:type="gramEnd"/>
      <w:r w:rsidR="00564932" w:rsidRPr="00B1247D">
        <w:rPr>
          <w:lang w:val="en-GB"/>
        </w:rPr>
        <w:t xml:space="preserve"> or further education you have completed, either in your private life or through employers</w:t>
      </w:r>
      <w:r w:rsidR="00ED4180" w:rsidRPr="00B1247D">
        <w:rPr>
          <w:lang w:val="en-GB"/>
        </w:rPr>
        <w:t>.</w:t>
      </w:r>
      <w:r w:rsidRPr="00B1247D">
        <w:rPr>
          <w:lang w:val="en-GB"/>
        </w:rPr>
        <w:t>}</w:t>
      </w:r>
    </w:p>
    <w:p w14:paraId="2CA8E053" w14:textId="5F39FBE1" w:rsidR="00ED4180" w:rsidRPr="00B1247D" w:rsidRDefault="00564932" w:rsidP="00D2230B">
      <w:pPr>
        <w:pStyle w:val="Rubrik2"/>
        <w:rPr>
          <w:rFonts w:eastAsiaTheme="majorEastAsia"/>
          <w:lang w:val="en-GB"/>
        </w:rPr>
      </w:pPr>
      <w:r w:rsidRPr="00B1247D">
        <w:rPr>
          <w:rFonts w:eastAsiaTheme="majorEastAsia"/>
          <w:lang w:val="en-GB"/>
        </w:rPr>
        <w:t>Computer skills</w:t>
      </w:r>
    </w:p>
    <w:p w14:paraId="65B298E8" w14:textId="271F97CF" w:rsidR="00ED4180" w:rsidRPr="00B1247D" w:rsidRDefault="00D2230B" w:rsidP="00ED4180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>List any software you master well, for example</w:t>
      </w:r>
      <w:r w:rsidR="00ED4180" w:rsidRPr="00B1247D">
        <w:rPr>
          <w:lang w:val="en-GB"/>
        </w:rPr>
        <w:t>:</w:t>
      </w:r>
    </w:p>
    <w:p w14:paraId="0FA0E46F" w14:textId="3DDA80FE" w:rsidR="00ED4180" w:rsidRPr="00B1247D" w:rsidRDefault="00ED4180" w:rsidP="00ED4180">
      <w:pPr>
        <w:numPr>
          <w:ilvl w:val="0"/>
          <w:numId w:val="49"/>
        </w:num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Microsoft Office 365</w:t>
      </w:r>
      <w:r w:rsidR="00D2230B" w:rsidRPr="00B1247D">
        <w:rPr>
          <w:lang w:val="en-GB"/>
        </w:rPr>
        <w:t>}</w:t>
      </w:r>
    </w:p>
    <w:p w14:paraId="2A683C3C" w14:textId="513899F2" w:rsidR="00ED4180" w:rsidRPr="00B1247D" w:rsidRDefault="00564932" w:rsidP="00D2230B">
      <w:pPr>
        <w:pStyle w:val="Rubrik2"/>
        <w:rPr>
          <w:rFonts w:eastAsiaTheme="majorEastAsia"/>
          <w:lang w:val="en-GB"/>
        </w:rPr>
      </w:pPr>
      <w:r w:rsidRPr="00B1247D">
        <w:rPr>
          <w:rFonts w:eastAsiaTheme="majorEastAsia"/>
          <w:lang w:val="en-GB"/>
        </w:rPr>
        <w:t>Language skill</w:t>
      </w:r>
    </w:p>
    <w:p w14:paraId="7BDB8F54" w14:textId="61F5C602" w:rsidR="00ED4180" w:rsidRPr="00B1247D" w:rsidRDefault="00D2230B" w:rsidP="00ED4180">
      <w:pPr>
        <w:spacing w:after="100" w:line="360" w:lineRule="auto"/>
        <w:ind w:right="14"/>
        <w:rPr>
          <w:rFonts w:asciiTheme="majorHAnsi" w:eastAsiaTheme="majorEastAsia" w:hAnsiTheme="majorHAnsi" w:cs="Times New Roman (CS-rubriker)"/>
          <w:bCs/>
          <w:color w:val="auto"/>
          <w:kern w:val="28"/>
          <w:sz w:val="22"/>
          <w:szCs w:val="22"/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>Write down your language skills including level, for</w:t>
      </w:r>
      <w:r w:rsidR="00ED4180" w:rsidRPr="00B1247D">
        <w:rPr>
          <w:lang w:val="en-GB"/>
        </w:rPr>
        <w:t xml:space="preserve"> </w:t>
      </w:r>
      <w:proofErr w:type="spellStart"/>
      <w:r w:rsidR="00ED4180" w:rsidRPr="00B1247D">
        <w:rPr>
          <w:lang w:val="en-GB"/>
        </w:rPr>
        <w:t>exempl</w:t>
      </w:r>
      <w:r w:rsidR="00564932" w:rsidRPr="00B1247D">
        <w:rPr>
          <w:lang w:val="en-GB"/>
        </w:rPr>
        <w:t>e</w:t>
      </w:r>
      <w:proofErr w:type="spellEnd"/>
      <w:r w:rsidR="00ED4180" w:rsidRPr="00B1247D">
        <w:rPr>
          <w:lang w:val="en-GB"/>
        </w:rPr>
        <w:t>:</w:t>
      </w:r>
      <w:r w:rsidR="00ED4180" w:rsidRPr="00B1247D">
        <w:rPr>
          <w:lang w:val="en-GB"/>
        </w:rPr>
        <w:br/>
        <w:t>Eng</w:t>
      </w:r>
      <w:r w:rsidR="00564932" w:rsidRPr="00B1247D">
        <w:rPr>
          <w:lang w:val="en-GB"/>
        </w:rPr>
        <w:t>lish</w:t>
      </w:r>
      <w:r w:rsidR="00ED4180" w:rsidRPr="00B1247D">
        <w:rPr>
          <w:lang w:val="en-GB"/>
        </w:rPr>
        <w:t xml:space="preserve"> – go</w:t>
      </w:r>
      <w:r w:rsidR="00564932" w:rsidRPr="00B1247D">
        <w:rPr>
          <w:lang w:val="en-GB"/>
        </w:rPr>
        <w:t>od oral and written proficiency</w:t>
      </w:r>
      <w:r w:rsidR="00ED4180" w:rsidRPr="00B1247D">
        <w:rPr>
          <w:lang w:val="en-GB"/>
        </w:rPr>
        <w:t>.</w:t>
      </w:r>
      <w:r w:rsidRPr="00B1247D">
        <w:rPr>
          <w:lang w:val="en-GB"/>
        </w:rPr>
        <w:t>}</w:t>
      </w:r>
    </w:p>
    <w:p w14:paraId="311678EF" w14:textId="7777D475" w:rsidR="00ED4180" w:rsidRPr="00B1247D" w:rsidRDefault="00564932" w:rsidP="00D2230B">
      <w:pPr>
        <w:pStyle w:val="Rubrik2"/>
        <w:rPr>
          <w:rFonts w:eastAsiaTheme="majorEastAsia"/>
          <w:sz w:val="22"/>
          <w:lang w:val="en-GB"/>
        </w:rPr>
      </w:pPr>
      <w:r w:rsidRPr="00B1247D">
        <w:rPr>
          <w:rFonts w:eastAsiaTheme="majorEastAsia"/>
          <w:lang w:val="en-GB"/>
        </w:rPr>
        <w:t>Positions of trust and other commitments</w:t>
      </w:r>
      <w:r w:rsidR="00ED4180" w:rsidRPr="00B1247D">
        <w:rPr>
          <w:rFonts w:eastAsiaTheme="majorEastAsia"/>
          <w:lang w:val="en-GB"/>
        </w:rPr>
        <w:t xml:space="preserve"> </w:t>
      </w:r>
    </w:p>
    <w:p w14:paraId="462A468F" w14:textId="2DDDA0CA" w:rsidR="00ED4180" w:rsidRPr="00B1247D" w:rsidRDefault="00D2230B" w:rsidP="00ED4180">
      <w:pPr>
        <w:spacing w:after="100" w:line="360" w:lineRule="auto"/>
        <w:ind w:right="14"/>
        <w:rPr>
          <w:rFonts w:asciiTheme="majorHAnsi" w:eastAsiaTheme="majorEastAsia" w:hAnsiTheme="majorHAnsi" w:cs="Times New Roman (CS-rubriker)"/>
          <w:bCs/>
          <w:color w:val="auto"/>
          <w:kern w:val="28"/>
          <w:sz w:val="22"/>
          <w:szCs w:val="22"/>
          <w:lang w:val="en-GB"/>
        </w:rPr>
      </w:pPr>
      <w:r w:rsidRPr="00B1247D">
        <w:rPr>
          <w:lang w:val="en-GB"/>
        </w:rPr>
        <w:t>{</w:t>
      </w:r>
      <w:r w:rsidR="00564932" w:rsidRPr="00B1247D">
        <w:rPr>
          <w:lang w:val="en-GB"/>
        </w:rPr>
        <w:t>If any, such as a board member of the tenant-owners’ society. Otherwise, you can delete this paragraph</w:t>
      </w:r>
      <w:r w:rsidR="00ED4180" w:rsidRPr="00B1247D">
        <w:rPr>
          <w:lang w:val="en-GB"/>
        </w:rPr>
        <w:t>.</w:t>
      </w:r>
      <w:r w:rsidRPr="00B1247D">
        <w:rPr>
          <w:lang w:val="en-GB"/>
        </w:rPr>
        <w:t>}</w:t>
      </w:r>
    </w:p>
    <w:p w14:paraId="5EE1BEB4" w14:textId="70D835F6" w:rsidR="00ED4180" w:rsidRPr="00B1247D" w:rsidRDefault="00ED4180" w:rsidP="00D2230B">
      <w:pPr>
        <w:pStyle w:val="Rubrik2"/>
        <w:rPr>
          <w:rFonts w:eastAsiaTheme="majorEastAsia"/>
          <w:lang w:val="en-GB"/>
        </w:rPr>
      </w:pPr>
      <w:r w:rsidRPr="00B1247D">
        <w:rPr>
          <w:rFonts w:eastAsiaTheme="majorEastAsia"/>
          <w:lang w:val="en-GB"/>
        </w:rPr>
        <w:t>Referen</w:t>
      </w:r>
      <w:r w:rsidR="00B1247D" w:rsidRPr="00B1247D">
        <w:rPr>
          <w:rFonts w:eastAsiaTheme="majorEastAsia"/>
          <w:lang w:val="en-GB"/>
        </w:rPr>
        <w:t>c</w:t>
      </w:r>
      <w:r w:rsidRPr="00B1247D">
        <w:rPr>
          <w:rFonts w:eastAsiaTheme="majorEastAsia"/>
          <w:lang w:val="en-GB"/>
        </w:rPr>
        <w:t>e</w:t>
      </w:r>
      <w:r w:rsidR="00B1247D" w:rsidRPr="00B1247D">
        <w:rPr>
          <w:rFonts w:eastAsiaTheme="majorEastAsia"/>
          <w:lang w:val="en-GB"/>
        </w:rPr>
        <w:t>s</w:t>
      </w:r>
    </w:p>
    <w:p w14:paraId="76070668" w14:textId="6F2AE7B3" w:rsidR="003E0724" w:rsidRPr="00B1247D" w:rsidRDefault="00D2230B" w:rsidP="00D2230B">
      <w:pPr>
        <w:spacing w:after="100" w:line="360" w:lineRule="auto"/>
        <w:ind w:right="14"/>
        <w:rPr>
          <w:lang w:val="en-GB"/>
        </w:rPr>
      </w:pPr>
      <w:r w:rsidRPr="00B1247D">
        <w:rPr>
          <w:lang w:val="en-GB"/>
        </w:rPr>
        <w:t>{</w:t>
      </w:r>
      <w:r w:rsidR="00B1247D" w:rsidRPr="00B1247D">
        <w:rPr>
          <w:lang w:val="en-GB"/>
        </w:rPr>
        <w:t>Available upon request</w:t>
      </w:r>
      <w:r w:rsidR="00ED4180" w:rsidRPr="00B1247D">
        <w:rPr>
          <w:lang w:val="en-GB"/>
        </w:rPr>
        <w:t>.</w:t>
      </w:r>
      <w:r w:rsidRPr="00B1247D">
        <w:rPr>
          <w:lang w:val="en-GB"/>
        </w:rPr>
        <w:t>}</w:t>
      </w:r>
    </w:p>
    <w:sectPr w:rsidR="003E0724" w:rsidRPr="00B1247D" w:rsidSect="00E81BA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78" w:right="1417" w:bottom="1417" w:left="1417" w:header="716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E651" w14:textId="77777777" w:rsidR="0085735B" w:rsidRDefault="0085735B" w:rsidP="008C49C3">
      <w:r>
        <w:separator/>
      </w:r>
    </w:p>
  </w:endnote>
  <w:endnote w:type="continuationSeparator" w:id="0">
    <w:p w14:paraId="5D322965" w14:textId="77777777" w:rsidR="0085735B" w:rsidRDefault="0085735B" w:rsidP="008C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CS-rubriker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115E" w14:textId="652B0E58" w:rsidR="00370800" w:rsidRPr="000F176B" w:rsidRDefault="00B1247D" w:rsidP="00782629">
    <w:pPr>
      <w:pStyle w:val="Sidfotstext"/>
      <w:jc w:val="right"/>
    </w:pPr>
    <w:r>
      <w:t>Page</w:t>
    </w:r>
    <w:r w:rsidR="000F176B" w:rsidRPr="000F176B">
      <w:t xml:space="preserve"> </w:t>
    </w:r>
    <w:sdt>
      <w:sdtPr>
        <w:id w:val="346750255"/>
        <w:docPartObj>
          <w:docPartGallery w:val="Page Numbers (Bottom of Page)"/>
          <w:docPartUnique/>
        </w:docPartObj>
      </w:sdtPr>
      <w:sdtEndPr/>
      <w:sdtContent>
        <w:r w:rsidR="00370800" w:rsidRPr="000F176B">
          <w:fldChar w:fldCharType="begin"/>
        </w:r>
        <w:r w:rsidR="00370800" w:rsidRPr="000F176B">
          <w:instrText xml:space="preserve"> PAGE   \* MERGEFORMAT </w:instrText>
        </w:r>
        <w:r w:rsidR="00370800" w:rsidRPr="000F176B">
          <w:fldChar w:fldCharType="separate"/>
        </w:r>
        <w:r w:rsidR="00370800" w:rsidRPr="000F176B">
          <w:t>2</w:t>
        </w:r>
        <w:r w:rsidR="00370800" w:rsidRPr="000F176B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C95F" w14:textId="77777777" w:rsidR="005E4CBC" w:rsidRDefault="005E4CBC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1E9A1E" wp14:editId="650B541A">
              <wp:simplePos x="0" y="0"/>
              <wp:positionH relativeFrom="column">
                <wp:posOffset>9653905</wp:posOffset>
              </wp:positionH>
              <wp:positionV relativeFrom="paragraph">
                <wp:posOffset>6948805</wp:posOffset>
              </wp:positionV>
              <wp:extent cx="2897505" cy="2513965"/>
              <wp:effectExtent l="0" t="0" r="0" b="635"/>
              <wp:wrapNone/>
              <wp:docPr id="60" name="Grup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7505" cy="2513965"/>
                        <a:chOff x="0" y="0"/>
                        <a:chExt cx="2897505" cy="2513965"/>
                      </a:xfrm>
                    </wpg:grpSpPr>
                    <wps:wsp>
                      <wps:cNvPr id="45" name="Frihandsfigur: Figur 10"/>
                      <wps:cNvSpPr/>
                      <wps:spPr>
                        <a:xfrm rot="10800000" flipH="1" flipV="1">
                          <a:off x="203200" y="101600"/>
                          <a:ext cx="2694305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  <a:alpha val="34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51A6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rihandsfigur: Figur 10"/>
                      <wps:cNvSpPr/>
                      <wps:spPr>
                        <a:xfrm rot="10800000">
                          <a:off x="587023" y="440267"/>
                          <a:ext cx="1955800" cy="18434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8000"/>
                          </a:srgbClr>
                        </a:solidFill>
                      </wps:spPr>
                      <wps:bodyPr rtlCol="0" anchor="ctr"/>
                    </wps:wsp>
                    <wps:wsp>
                      <wps:cNvPr id="47" name="Frihandsfigur: Figur 10"/>
                      <wps:cNvSpPr/>
                      <wps:spPr>
                        <a:xfrm rot="10800000" flipH="1" flipV="1">
                          <a:off x="1603023" y="22578"/>
                          <a:ext cx="939165" cy="9271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rihandsfigur: Figur 10"/>
                      <wps:cNvSpPr/>
                      <wps:spPr>
                        <a:xfrm rot="10800000" flipH="1" flipV="1">
                          <a:off x="0" y="948267"/>
                          <a:ext cx="549275" cy="5422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1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0" name="Frihandsfigur: Figur 10"/>
                      <wps:cNvSpPr/>
                      <wps:spPr>
                        <a:xfrm rot="10800000" flipH="1" flipV="1">
                          <a:off x="925689" y="0"/>
                          <a:ext cx="342900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22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BD1A423" id="Grupp 60" o:spid="_x0000_s1026" alt="&quot;&quot;" style="position:absolute;margin-left:760.15pt;margin-top:547.15pt;width:228.15pt;height:197.95pt;z-index:251664384" coordsize="28975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Yld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JVx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B/&#10;m3ElCv0WRcLGVvIGqtR5cOqYD0ssSjKFXJuxlbxh5TbkQWIdPuJRxgcotSiBJdRiZlzJGxNnMxJ6&#10;eiDGL8TTUY1bG/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xPKEwNNAkWhyLA8oFdHARKJyLA+T&#10;Y3lAqYgGJhKVY3mYHMtDOZYQWL2gHMvD5FgeUCq5DUyO5aEcSwi8KigSTY7loRxLCDwNFIkmx/JQ&#10;jiUEngaKRJNjeSjHEgJLA+VYHibH8lCOJQSeBopEk2N5KMcSAk8DRaLJsTyUYwmBp4Ei0eRYHsqx&#10;hMDTQJFociwP5VhC4GjwVI4lBF4GwrE8TY7lqRxLCDwNZHZ+mhzLUzmWEHgayOz8NDmWp3IsIfA0&#10;kHXi0+RYnsqxhMDTQNaJT5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rFg2k2PZlGMJgWeBrFg2k2PZlGMJgWeBrFg2k2PZlGMJgWeBr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y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euJscy64cSwg8C2SeuJscy64cSwg8C2SeuJscy64cSwg8C2TF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3oBzLbnIsO5RK&#10;7gOTY9mVYwmB1wRFosmx7MqxhMCzQJFociy7ciwh8CxQJJocy64cSwgsC5Rj2U2OZVeOJQSeBYpE&#10;k2PZlWMJgWeBItHkWHblWELgWaBINDmWXTmWEHgWKBJNjmVXjiUEjgWHciwh8AoQjuUwOZZDOZYQ&#10;eBbI6HyYHMuhHEsIPAtkdD5MjuVQjiUEngUyTzxMjuVQjiUEngUyTz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P9H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4d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Kf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p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wDLLdEF3JyJy2NuBx/mu8K920qB8OZKnicf5b49ErU8/BoatT&#10;F7LA4/y3xhPKTIoF4Rm/WvbpMn5GYAjeTMnuccd9ldO3ZkXI9WvjiMvjw1lEyf5r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tt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Q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y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A/aV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F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H9xrpniH6xT3eqTFgifdEUUXzT+zaAxWl1v5EkbTLcJJDp/Y2D3&#10;GSTVE6pTaplI90p/IvTME0Vr6GyS4nf04XiRU3heZpcvlPKrd/w4JiS0R1zzVvvjkgwnX4kCylPh&#10;b56WA4f1BTqQ2+ajUBG/u2/pupdGRziL+G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X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3vzK7XRdmhLhjj0BQel4FV3V3c7RWcsjo7QjkERLFIrrBD6RiXqzZzvOCV313DPPhu&#10;IJHRf4K6l/3pkJKpEkQh1DYEzh8Ug+57grNndJFjlpnutdjlIeG1Cph1KP2XYc7PEt/t7nocFTUh&#10;/oHnYaFaOLtvGP8ggI8wP8v1qRHgrd9qJzF209j+oGhs+6Yri7JxEtkrvz/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vL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9yJRpzBR+tg7nQ0cpnQjwW6L66CzDU/Q2EgCXVsEC2USxSrlFJmGMkOeY3tRRNWIt0fO&#10;+DSLqk+TYDc+XaeKFiTumURAmuTJF/tMzw2Vj4xFsc3ZCHZ+WunDiZLfEGAoZctjtIg8kzhF5Dt/&#10;vGbCMRBOQlZiXfMgjUqnTEZRZZ4UtJXCxgXWhqzOrC+4J5VDlfKhOsyNPWJCOmSx3I0919weg79X&#10;a1aWcqz5j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Yf&#10;36qtmIdyFh5LYRq0/zFts6QtRYZPs+ZECW09yTBvZECDCNersCm87/PUqbn/Sn6hzjlmRVy1nQ1y&#10;SsyidLqlHTROV8N+quij4Zu9abxCq4Xzmn2uDROJUIhkh6uI1ePOM6VHYOIIZzwG5jYVSg7d55HY&#10;1FaqC09ECc0QAQclq2qfnX/4s2tuVSO+NQ7DiiMKF7ujEh/82X136CWWnEfnMT2BF8heu3Gk0xye&#10;Dd4iN8F76nH+m+N110HlQhFuvPDgI04Vp0tpgW/qv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F8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v/I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/+O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">
              <v:shape id="Frihandsfigur: Figur 10" o:spid="_x0000_s1027" style="position:absolute;left:2032;top:1016;width:26943;height:241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21]" stroked="f">
                <v:fill color2="#51a600" o:opacity2="22282f" rotate="t" focusposition=".5,-52429f" focussize="" colors="0 white;22938f white;1 #51a600" focus="100%" type="gradientRadial"/>
                <v:stroke joinstyle="miter"/>
                <v:path arrowok="t" o:connecttype="custom" o:connectlocs="1464819,2399282;1452228,2405433;1452982,2405727;1569517,2336832;1528805,2345627;1467737,2352663;1464829,2345627;1507480,2342109;1569517,2336832;1675417,2327625;1672930,2328263;1674205,2328037;915702,2314405;958837,2324519;977255,2325398;1028629,2348266;1051893,2352663;1053348,2353104;1058679,2348266;1079034,2353543;1099391,2357940;1139500,2366404;1140103,2365856;1186631,2372892;1208925,2376410;1231220,2378169;1276778,2379928;1338815,2379048;1341508,2379048;1347540,2375970;1361110,2372012;1374923,2371793;1384374,2372891;1386919,2379048;1408607,2379048;1401822,2387843;1397945,2392241;1385343,2397518;1362079,2397518;1332030,2395759;1267085,2394000;1218618,2390482;1175967,2385205;1133317,2379048;1068372,2370253;1017967,2355302;1018550,2354918;988887,2346507;962714,2335953;932666,2327158;901647,2317483;915702,2314405;1486301,2295549;1471491,2297600;1369067,2302292;1402791,2306049;1411516,2304290;1471614,2298134;1481504,2296389;1578325,2282806;1528022,2289771;1545284,2290218;1570123,2286041;1761951,2280771;1604179,2318893;1684020,2302752;750431,2262954;861904,2306049;901647,2317483;931696,2327157;961745,2335952;987917,2346506;982101,2350904;966592,2348265;911340,2329796;884199,2320121;857058,2309567;821192,2298134;790173,2285821;765940,2274387;750431,2262954;795990,2240967;849303,2265593;842518,2269111;780481,2241846;795990,2240967;599215,2181161;665130,2214582;678700,2228654;647682,2213702;624418,2200510;599215,2181161;714799,2158593;714808,2158844;718082,2162439;718443,2160932;2130403,2100860;2126883,2101126;2068723,2138945;2011532,2167089;1970820,2189076;1948526,2197871;1925262,2206666;1897151,2219859;1875825,2231292;1844807,2242726;1812819,2253280;1804095,2261195;1790524,2265593;1756598,2270870;1712977,2283183;1673235,2294616;1629615,2306050;1575332,2318363;1498756,2329796;1496817,2332435;1459999,2340787;1460952,2341230;1501840,2331955;1502633,2329796;1579211,2318363;1633493,2306050;1677113,2294616;1716856,2283183;1760475,2270870;1794402,2265593;1771436,2278096;1772107,2277906;1796341,2264713;1809912,2260316;1810815,2260089;1816697,2254159;1848685,2243605;1879704,2232172;1901029,2220738;1929139,2207546;1952403,2198751;1968356,2192458;1976637,2187317;2017349,2165330;2074539,2137186;468190,2088698;471870,2091562;473127,2092143;2136909,2065738;2136576,2065946;2136576,2066197;2138117,2066397;2138515,2065946;2157851,2052610;2152127,2056197;2151116,2057151;2155040,2054872;389043,2008310;425652,2047420;396624,2015814;2226482,2008284;2226396,2008312;2225755,2012297;2210245,2028128;2191828,2046597;2192938,2046365;2210245,2029007;2225755,2013176;2226482,2008284;483787,1988479;485706,1990600;485803,1990309;340404,1968321;365607,1983273;366844,1984595;378329,1986901;404379,2008778;440245,2035163;455754,2054512;464478,2064187;501312,2092331;490650,2100246;456346,2065663;454785,2065946;487248,2098673;490650,2100246;501313,2092331;593399,2158293;574982,2163570;581767,2167968;554626,2168847;537178,2158293;520700,2146860;479988,2116077;442183,2085295;407287,2054512;390809,2039561;375300,2023730;381116,2016694;400503,2032525;421828,2047476;447999,2072982;450224,2074713;421828,2047476;401471,2032525;382085,2016694;360760,1992947;340404,1968321;2475842,1828481;2475351,1828672;2464764,1851727;2465666,1718297;2439978,1751964;2427376,1773072;2414775,1792421;2384725,1828481;2358554,1864540;2335290,1893564;2333350,1894640;2331763,1896774;2334320,1895323;2357584,1866300;2383756,1830240;2413805,1794181;2426407,1774832;2439008,1753724;2465180,1719423;2565991,1706231;2553389,1740531;2531095,1777470;2508800,1815289;2488444,1839035;2502015,1814409;2513647,1789783;2522370,1776591;2534002,1759001;2544666,1741411;2565991,1706231;2503248,1630840;2479720,1668412;2479287,1669315;2502984,1631473;2516152,1545744;2487873,1615848;2428386,1726175;2419677,1738669;2419621,1738772;2399265,1770434;2378909,1804735;2355645,1831120;2336259,1861023;2221877,1977996;2184073,2007020;2180446,2009522;2178882,2010959;2163073,2022652;2150147,2036043;2102649,2068585;2095207,2072851;2074992,2087803;2072073,2089523;2067753,2093211;2029950,2116078;1992145,2137186;1987818,2139176;1962222,2154261;1954287,2157893;1946587,2162691;1920415,2175884;1895961,2184586;1841460,2209529;1713592,2252799;1624489,2273587;1696499,2261195;1710070,2258556;1753689,2244484;1780831,2236569;1824451,2216340;1873887,2200509;1905560,2189240;1919446,2182040;1932046,2178523;1949495,2169727;1954079,2166836;1965974,2156535;1992145,2142463;2021920,2129220;2032857,2123113;2070662,2100246;2087140,2086174;2105558,2075620;2153054,2043079;2186981,2014055;2224785,1985032;2339166,1868058;2354907,1843778;2355645,1841673;2380848,1806493;2388603,1795939;2398914,1782963;2402173,1777470;2422529,1745808;2462272,1671050;2501045,1591016;2512435,1558474;2622211,1467886;2619304,1469645;2619304,1469645;2631367,1415761;2631019,1417317;2633843,1420393;2642568,1429188;2648384,1425670;2648530,1424995;2644506,1427429;2634813,1419513;2622727,1315853;2622050,1315887;2620824,1315949;2621242,1320130;2620273,1342118;2616396,1355310;2593132,1388731;2587316,1417755;2581500,1427429;2571807,1469645;2561144,1503066;2549512,1535608;2542727,1561113;2534972,1587498;2541157,1578770;2546604,1560233;2551450,1533848;2563082,1501307;2573746,1467886;2583439,1425670;2589255,1415995;2595071,1386972;2618335,1353551;2602825,1421272;2591193,1477560;2565021,1549679;2559844,1556986;2557631,1567929;2550482,1586619;2523340,1640268;2510738,1668412;2502984,1683364;2493290,1699195;2467119,1741411;2439008,1782747;2403143,1838156;2363400,1892685;2337228,1923467;2309117,1953370;2299424,1965683;2288762,1977996;2272283,1990309;2245332,2017384;2246110,2020212;2218000,2046597;2187950,2065946;2163717,2083536;2140761,2098758;2144331,2098488;2169533,2081777;2193767,2064187;2223816,2044838;2251927,2018453;2250957,2014935;2278099,1987671;2294578,1975358;2305240,1963045;2314933,1950732;2343044,1920829;2369216,1890046;2408959,1835517;2444824,1780109;2472935,1738772;2499106,1696556;2508800,1680725;2516554,1665774;2529156,1637630;2556298,1583980;2566960,1547921;2593132,1475802;2604764,1419514;2620273,1351792;2623770,1339896;2621242,1339479;2622211,1317492;2643536,1297263;2632249,1339936;2632250,1339936;2643537,1297264;2652261,1288468;2646445,1299902;2645113,1323868;2644506,1346515;2634813,1373578;2634813,1376669;2646445,1346515;2648384,1299901;2652903,1291017;2610579,1250649;2604228,1264271;2601856,1284071;2598798,1274821;2597679,1276127;2600887,1285830;2598948,1299902;2602825,1311335;2605831,1311183;2603794,1305178;2605733,1291106;2610579,1250649;2692004,1226903;2693943,1227782;2692973,1264721;2693943,1290227;2691034,1336840;2688127,1363225;2679402,1401923;2676495,1434465;2661954,1494271;2648384,1546161;2624151,1555836;2626089,1550559;2629967,1513620;2644506,1474922;2656138,1468766;2656138,1468765;2668740,1401923;2675525,1370261;2681341,1337720;2686188,1306937;2688127,1277914;2689096,1253288;2691034,1240095;2692004,1226903;136522,819108;137004,819327;137050,819204;195004,693046;173679,729105;156231,742298;156189,743141;154502,776810;154551,776730;156231,743177;173679,729984;195004,693925;195731,694365;196094,693706;206635,616529;193065,625324;172709,664022;177366,667403;177518,666809;173679,664022;194034,625324;206051,617537;281274,566398;280050,567288;274853,585418;271581,594542;182402,742298;169801,778357;158169,815296;132966,892693;116488,945463;108733,985041;104856,1005269;101947,1025498;93224,1080027;90315,1113448;95162,1148628;97434,1129459;97101,1123122;100978,1086183;109702,1031654;116621,1024120;126669,963112;126181,952499;135757,927589;141455,906676;139752,910283;133936,908524;119395,946343;120365,967451;113579,1007908;112610,1014944;102917,1025498;105825,1005269;109702,985041;117457,945463;133936,892693;159138,815296;170770,778357;183371,742298;272550,594542;281274,566398;298723,478448;298722,478448;303568,481966;303568,481965;473389,353231;473203,353366;472637,353947;464721,361474;462719,364116;461411,365457;455754,372908;396625,436232;380146,453822;363668,472291;290802,545365;364637,471412;381115,452942;397594,435352;456723,372028;462719,364116;472637,353947;497996,292584;489629,295229;483407,297325;481927,299029;471263,307824;444122,323655;425705,342125;408257,360594;396625,370269;396230,369820;385236,381813;366576,402811;336527,432714;341373,437990;341465,437916;337496,433593;367544,403690;397594,370269;409226,360595;426674,342125;445091,323656;472232,307825;482895,299030;494527,295073;498199,294038;1901998,133684;1951433,153912;1972759,169743;1925262,148635;1901998,133684;1741089,69480;1779862,77395;1834145,102021;1741089,69480;1157552,63654;1137195,65962;1093575,71239;1050924,80034;1032507,85311;1011182,90588;964518,98906;955930,102022;896801,120491;838641,141599;797929,158310;770788,167984;703903,196128;671916,214598;640897,233067;591461,266488;544933,299909;500402,335156;504221,339487;513672,333605;521716,328165;550749,305186;597277,271765;646712,238344;677731,219874;709719,201405;776603,173261;802775,160948;843487,144237;901647,123129;960776,104660;985614,100234;997612,96513;1160924,64547;1504208,44744;1524927,46613;1553038,55408;1531713,52770;1487124,44854;1504208,44744;1617014,37818;1656756,40456;1705223,58046;1645124,48372;1617014,37818;1292773,37598;1180815,43095;1103268,52769;1066433,61564;1034445,72118;989856,77395;821192,136322;760124,160948;741707,167104;725228,175020;694210,189971;645743,212838;608909,239223;502282,314860;479999,332441;458200,350501;458662,350920;290968,529458;257040,571674;241531,597180;226022,620926;196942,670178;165310,715406;164954,716792;154291,743177;146537,755490;144598,757249;135996,783195;133936,798586;131997,820573;118426,856633;105825,892693;92254,945463;84499,993836;79653,1042208;86438,1008787;87067,1006029;88377,992956;96131,944584;98559,945319;98770,944501;96132,943704;109703,890934;122304,854874;135812,818980;134906,818814;136844,796827;147506,755490;155261,743177;155522,742535;165924,716792;197912,671058;226992,621806;242501,598060;258010,572554;291937,530338;459631,351800;504221,314861;610847,239224;647682,212839;696148,189972;727167,175020;743646,167105;762063,160948;823131,136322;991795,77396;1036385,72119;1068372,61565;1105207,52770;1182753,43095;1294711,37928;1384700,40668;1428964,0;1474522,2638;1521050,7036;1552068,14072;1572425,22867;1597627,18469;1635431,26385;1658695,32541;1657726,33421;1656756,39577;1617014,36939;1603443,33421;1589873,30782;1563700,25505;1537529,20228;1510388,16710;1480339,16710;1456105,16710;1418301,16710;1416526,16196;1399884,23746;1405700,32541;1463860,43095;1437978,43505;1438415,43536;1465798,43095;1489062,45734;1533652,53649;1554977,56288;1590843,63324;1627677,70360;1663542,78275;1699408,87950;1716856,92347;1734304,97624;1734529,97811;1747041,99768;1777362,109992;1781598,115814;1782770,116094;1809912,125768;1833176,134563;1856440,144238;1873888,153033;1885520,158310;1898120,164466;1940771,186454;1995054,218116;2023165,235706;2023979,236233;2038344,244152;2585377,1177651;2584968,1185011;2596040,1186446;2606702,1193482;2611549,1217228;2629966,1245372;2637721,1246012;2637721,1239216;2645601,1219355;2645475,1215470;2653230,1191723;2663893,1191723;2680371,1182049;2682310,1220747;2677464,1239216;2671648,1256806;2668739,1285830;2667770,1300781;2665832,1315733;2661699,1318233;2661954,1319250;2665914,1316855;2667770,1302540;2668739,1287589;2671648,1258565;2677464,1240975;2682310,1222506;2690064,1227783;2689096,1240975;2687157,1254168;2686187,1278794;2684248,1307817;2679402,1338600;2673586,1371141;2666800,1402803;2654200,1469645;2642568,1475802;2628027,1514500;2624150,1551439;2622211,1556716;2605733,1597173;2600886,1600691;2580530,1643786;2601856,1600691;2606702,1597173;2575683,1677207;2559205,1685123;2555788,1691325;2556298,1692158;2560175,1685122;2576653,1677207;2565021,1707110;2543696,1742290;2533034,1759880;2521402,1777470;2512677,1790662;2500076,1816168;2486506,1840794;2465180,1867179;2443855,1891805;2444743,1890145;2420590,1919949;2368246,1971840;2357941,1986226;2368246,1972719;2420590,1920828;2380848,1975357;2360370,1994817;2343932,2005781;2343043,2007020;2332766,2014194;2332381,2016694;2286822,2058910;2238356,2099367;2236115,2100843;2219939,2119595;2181165,2145980;2144927,2170640;2144797,2170784;2181165,2146860;2219939,2120475;2187950,2149498;2161900,2164890;2143879,2171796;2143361,2172366;2123974,2183799;2116669,2186871;2098288,2200400;2080355,2211943;2053214,2227774;2044490,2228654;2034794,2232565;2033287,2233603;2045459,2229533;2054183,2228654;2019287,2252400;1996992,2262955;1974698,2272629;1958951,2274772;1956280,2276147;1882611,2305170;1878855,2305945;1856440,2319242;1869040,2322760;1822513,2341230;1826390,2328917;1810881,2334194;1796341,2338591;1766291,2347386;1762277,2343014;1747873,2345627;1730425,2349145;1694561,2357061;1693378,2357560;1727518,2350024;1744966,2346506;1759505,2343868;1765321,2348265;1795371,2339470;1809911,2335073;1825420,2329796;1821543,2342109;1780831,2359699;1778835,2359192;1750782,2369373;1727518,2375530;1692622,2383445;1678204,2382347;1648046,2387671;1647063,2389602;1566609,2403674;1548191,2399276;1532682,2399276;1505540,2407192;1481308,2408951;1457074,2409830;1454441,2408807;1432357,2412359;1405700,2408071;1406669,2407192;1411516,2401035;1389222,2398397;1399884,2393120;1431872,2392240;1462891,2391361;1507479,2392240;1538498,2389602;1596658,2378168;1635431,2370253;1664511,2369373;1666534,2368521;1638339,2369374;1599566,2377289;1541406,2388723;1510388,2391361;1465798,2390482;1434780,2391361;1402791,2392241;1403761,2388723;1410546,2379928;1709100,2335073;1911691,2265593;1965004,2240087;1995054,2226015;2026072,2211064;2084232,2179402;2130760,2146860;2218000,2085295;2242233,2067705;2265497,2049236;2300393,2020212;2314933,1998225;2335819,1980854;2335987,1979762;2315903,1996466;2301363,2018453;2266467,2047477;2243203,2065946;2218970,2083536;2131730,2145101;2085202,2177643;2027042,2209305;1996023,2224256;1965974,2238328;1912661,2263834;1710070,2333314;1411516,2378169;1389222,2378169;1386313,2371133;1363049,2370253;1341724,2378169;1279686,2379048;1234128,2377289;1211833,2375530;1189539,2372012;1202969,2359015;1200201,2359699;1150164,2351292;1147857,2351784;1051894,2335953;1014089,2328917;981132,2323640;941390,2306929;891954,2290219;840579,2271749;849303,2265593;885169,2271749;900678,2284062;953991,2298134;1059649,2322760;1085820,2327158;1113931,2331555;1144950,2337712;1179132,2344419;1181783,2343868;1213772,2348266;1214741,2346507;1261269,2348266;1269023,2349145;1340754,2349145;1393098,2350904;1455135,2346507;1462890,2346507;1465798,2353543;1526866,2346507;1567578,2337712;1590842,2334194;1605382,2332435;1637370,2325399;1663542,2320122;1689713,2313965;1737720,2306427;1743997,2304291;1693592,2312206;1667419,2318363;1641248,2323640;1609259,2330676;1594720,2332435;1571456,2335953;1508449,2341230;1465798,2344748;1458044,2344748;1396006,2349145;1343662,2347386;1271932,2347386;1264177,2346507;1234128,2335073;1217649,2344748;1217607,2344824;1231220,2336832;1261270,2348265;1214742,2346506;1215108,2346291;1184692,2342109;1148827,2335073;1117808,2328917;1089697,2324519;1063526,2320122;957868,2295496;904555,2281424;889046,2269111;853180,2262954;799868,2238328;784358,2239208;729106,2213702;719412,2197871;721351,2196992;755278,2213702;789204,2230413;798898,2225136;759156,2201389;726198,2188197;680639,2164450;641866,2141583;580798,2117837;557534,2100247;562381,2098488;585645,2104644;537178,2058910;510037,2038682;484834,2018453;452847,1994707;406319,1948093;403126,1939040;393717,1930503;361729,1898841;357852,1883010;345250,1867179;343749,1865043;328771,1855745;299691,1817927;283213,1782747;281274,1782747;258980,1744049;237655,1705351;215360,1660497;195004,1614763;215360,1645545;235716,1684243;242501,1705351;245306,1709082;241854,1692799;232852,1677976;218200,1648081;200819,1621798;179494,1569028;161224,1514933;155224,1499164;129095,1404530;117539,1335831;117457,1337720;118426,1351792;123273,1384334;129089,1417755;119395,1388731;112610,1351792;104856,1351792;100009,1318371;93224,1297263;87408,1277035;70929,1261204;66083,1261204;61235,1239216;59297,1211072;63174,1171495;65113,1157423;68414,1147771;66809,1125761;68990,1093219;72867,1086623;72867,1082665;65113,1095858;58328,1087063;45726,1071232;43424,1058699;42819,1059798;38941,1094978;36033,1130158;33125,1157423;33125,1213710;34094,1242734;36033,1271757;27309,1299022;25371,1299022;19555,1246252;19555,1191723;24401,1149507;33121,1157418;25371,1148628;23432,1116966;25371,1068593;26339,1055401;29248,1033413;40880,993836;46676,967544;44757,961294;37971,996474;26339,1036052;23432,1058039;22462,1071232;20523,1119604;22462,1151266;17616,1193482;17616,1248011;23432,1300781;25371,1300781;37971,1350913;44757,1392249;59297,1434465;82197,1525246;84196,1542644;88378,1542644;109703,1589257;117458,1613004;102917,1592775;87408,1561113;86439,1569908;78006,1546189;71899,1547041;65113,1526813;41849,1478440;27309,1435345;26339,1399285;19555,1357069;14707,1314853;4045,1284071;10830,1120484;17616,1078268;11800,1055401;23432,992077;26339,977125;34094,926114;54451,889175;49603,939307;54448,930714;57358,910173;58328,887416;67051,858392;80622,814417;97101,769562;98336,768302;105826,732623;116488,707117;129090,686009;154292,642034;174648,602457;203728,551446;225053,529458;242501,498676;257041,479327;272551,472291;276428,467014;291937,438870;321986,407208;322804,420442;320612,426004;352035,396654;367544,378185;387901,360595;389655,362363;388871,361474;414073,338607;439276,317499;466417,291114;504221,265608;544933,238344;569274,222936;585645,209320;614725,193489;645743,178538;649849,176622;660405,167215;677732,155671;696755,146876;710213,144065;712627,142478;976285,45733;986068,43803;1013120,35179;1031780,31771;1041510,31696;1045108,30782;1266116,4397;1328880,4177;1396006,5276;1397256,6126;1429933,2638;1459982,7035;1490032,12312;1505535,15510;1489062,11433;1459012,6156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8" style="position:absolute;left:5870;top:4402;width:19558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4929f"/>
                <v:path arrowok="t" o:connecttype="custom" o:connectlocs="1063314,1833408;1054174,1838108;1054722,1838333;1139315,1785687;1109762,1792407;1065432,1797784;1063322,1792407;1094282,1789719;1139315,1785687;1216188,1778651;1214382,1779138;1215308,1778966;664709,1768549;696021,1776278;709391,1776950;746683,1794424;763571,1797784;764627,1798121;768496,1794424;783273,1798456;798049,1801816;827165,1808284;827602,1807865;861377,1813242;877560,1815930;893744,1817274;926815,1818619;971848,1817946;973803,1817946;978181,1815594;988032,1812570;998059,1812402;1004919,1813241;1006766,1817946;1022510,1817946;1017585,1824667;1014770,1828027;1005623,1832060;988735,1832060;966923,1830716;919779,1829372;884597,1826683;853636,1822651;822676,1817946;775533,1811225;738944,1799801;739367,1799507;717834,1793080;698836,1785015;677023,1778294;654507,1770901;664709,1768549;1078908,1754140;1068158,1755707;993807,1759293;1018288,1762164;1024621,1760820;1068247,1756116;1075426,1754782;1145709,1744402;1109193,1749725;1121724,1750067;1139754,1746875;1279003,1742848;1164476,1771979;1222432,1759644;544739,1729233;625657,1762164;654507,1770901;676319,1778294;698132,1785014;717130,1793079;712909,1796440;701650,1794423;661543,1780310;641841,1772917;622139,1764852;596104,1756116;573588,1746707;555997,1737970;544739,1729233;577810,1712432;616510,1731250;611585,1733938;566552,1713103;577810,1712432;434971,1666731;482819,1692270;492670,1703023;470153,1691597;453266,1681516;434971,1666731;518874,1649486;518881,1649677;521257,1652425;521519,1651273;1546463,1605369;1543907,1605572;1501689,1634472;1460174,1655978;1430621,1672779;1414438,1679500;1397550,1686221;1377144,1696302;1361664,1705039;1339148,1713776;1315928,1721841;1309595,1727889;1299744,1731250;1275117,1735282;1243453,1744691;1214604,1753427;1182940,1762165;1143536,1771574;1087949,1780310;1086542,1782327;1059815,1788709;1060507,1789048;1090188,1781960;1090763,1780310;1146351,1771574;1185755,1762165;1217419,1753427;1246268,1744691;1277932,1735282;1302559,1731250;1285888,1740804;1286375,1740659;1303967,1730577;1313818,1727217;1314474,1727044;1318743,1722512;1341963,1714447;1364480,1705711;1379960,1696974;1400365,1686893;1417252,1680172;1428833,1675364;1434844,1671435;1464396,1654634;1505911,1633128;339860,1596075;342531,1598264;343443,1598708;1551185,1578531;1550944,1578690;1550944,1578881;1552062,1579034;1552351,1578690;1566387,1568499;1562232,1571240;1561498,1571969;1564347,1570228;282407,1534647;308982,1564533;287910,1540381;1616207,1534627;1616144,1534648;1615679,1537694;1604420,1549791;1591051,1563904;1591857,1563727;1604420,1550463;1615679,1538365;1616207,1534627;351182,1519493;352575,1521114;352645,1520892;247100,1504090;265394,1515515;266293,1516525;274629,1518287;293539,1535005;319574,1555167;330833,1569952;337165,1577345;363903,1598852;356164,1604900;331262,1578473;330129,1578690;353694,1603698;356164,1604900;363904,1598852;430749,1649256;417381,1653289;422306,1656650;402604,1657321;389938,1649256;377977,1640520;348424,1616997;320982,1593475;295651,1569952;283689,1558528;272431,1546430;276653,1541054;290725,1553151;306206,1564576;325203,1584066;326818,1585389;306206,1564576;291429,1553151;277356,1541054;261876,1522907;247100,1504090;1797218,1397231;1796861,1397377;1789176,1414994;1789830,1313034;1771183,1338761;1762036,1354890;1752889,1369676;1731076,1397231;1712078,1424785;1695190,1446964;1693782,1447786;1692630,1449417;1694486,1448308;1711374,1426130;1730372,1398575;1752185,1371021;1761332,1356235;1770479,1340105;1789478,1313894;1862657,1303814;1853509,1330024;1837326,1358251;1821141,1387150;1806365,1405296;1816216,1386478;1824660,1367660;1830992,1357579;1839436,1344138;1847176,1330696;1862657,1303814;1817112,1246204;1800032,1274914;1799718,1275604;1816920,1246688;1826479,1181178;1805951,1234748;1762769,1319054;1756447,1328601;1756407,1328680;1741630,1352874;1726854,1379085;1709966,1399248;1695894,1422098;1612864,1511483;1585422,1533661;1582789,1535573;1581654,1536671;1570178,1545606;1560795,1555839;1526316,1580706;1520914,1583966;1506240,1595391;1504121,1596706;1500985,1599524;1473543,1616998;1446101,1633128;1442960,1634648;1424380,1646175;1418620,1648950;1413030,1652617;1394032,1662699;1376281,1669348;1336718,1688408;1243899,1721473;1179219,1737358;1231491,1727889;1241342,1725872;1273006,1715119;1292708,1709071;1324372,1693613;1360257,1681516;1383249,1672904;1393329,1667403;1402475,1664715;1415141,1657994;1418469,1655785;1427103,1647913;1446101,1637160;1467715,1627040;1475654,1622374;1503096,1604900;1515058,1594147;1528427,1586082;1562905,1561216;1587533,1539037;1614975,1516859;1698004,1427474;1709431,1408920;1709966,1407312;1728261,1380429;1733890,1372364;1741375,1362448;1743741,1358251;1758517,1334056;1787367,1276930;1815512,1215772;1823780,1190905;1903467,1121683;1901356,1123027;1901356,1123027;1910113,1081852;1909861,1083041;1911911,1085391;1918244,1092112;1922466,1089423;1922572,1088908;1919651,1090768;1912615,1084719;1903841,1005507;1903350,1005533;1902460,1005580;1902764,1008775;1902060,1025577;1899246,1035658;1882358,1061196;1878137,1083375;1873915,1090768;1866878,1123027;1859138,1148565;1850694,1173432;1845769,1192922;1840140,1213084;1844629,1206415;1848584,1192250;1852102,1172088;1860545,1147221;1868286,1121683;1875322,1089423;1879544,1082030;1883766,1059852;1900653,1034314;1889395,1086063;1880951,1129075;1861953,1184185;1858195,1189769;1856588,1198131;1851398,1212412;1831696,1253408;1822549,1274914;1816920,1286340;1809883,1298437;1790885,1330696;1770479,1362283;1744445,1404624;1715596,1446292;1696598,1469814;1676192,1492665;1669155,1502074;1661416,1511483;1649453,1520892;1629890,1541581;1630455,1543742;1610050,1563904;1588236,1578690;1570646,1592131;1553981,1603763;1556573,1603556;1574868,1590787;1592459,1577345;1614271,1562560;1634677,1542398;1633973,1539710;1653675,1518876;1665637,1509467;1673377,1500058;1680414,1490649;1700819,1467799;1719817,1444276;1748667,1402608;1774701,1360268;1795107,1328680;1814105,1296421;1821141,1284323;1826771,1272899;1835918,1251392;1855620,1210396;1863360,1182841;1882358,1127732;1890802,1084719;1902060,1032970;1904599,1023880;1902764,1023561;1903467,1006759;1918947,991301;1910754,1023910;1910755,1023910;1918948,991302;1925280,984581;1921058,993318;1920091,1011631;1919651,1028937;1912615,1049617;1912615,1051979;1921058,1028937;1922466,993317;1925746,986529;1895023,955681;1890413,966091;1888691,981221;1886471,974153;1885659,975151;1887988,982565;1886580,993318;1889395,1002054;1891576,1001939;1890098,997350;1891505,986596;1895023,955681;1954130,937536;1955537,938208;1954833,966434;1955537,985925;1953426,1021544;1951315,1041706;1944982,1071277;1942871,1096144;1932317,1141845;1922466,1181496;1904875,1188890;1906282,1184857;1909097,1156630;1919651,1127059;1928095,1122355;1928095,1122354;1937242,1071277;1942167,1047083;1946389,1022216;1949908,998694;1951315,976516;1952018,957698;1953426,947616;1954130,937536;99101,625920;99451,626087;99485,625994;141554,529590;126074,557145;113408,567226;113378,567870;112153,593598;112189,593537;113408,567898;126074,557817;141554,530262;142081,530598;142345,530094;149997,471120;140146,477841;125370,507412;128750,509995;128860,509541;126074,507412;140850,477841;149573,471890;204177,432812;203289,433492;199516,447346;197141,454319;132406,567226;123258,594781;114815,623008;96520,682150;84559,722474;78930,752717;76115,768174;74004,783632;67671,825301;65560,850839;69079,877722;70727,863074;70486,858232;73300,830005;79633,788337;84655,782580;91949,735960;91595,727850;98546,708816;102683,692835;101446,695591;97224,694247;86669,723146;87373,739276;82447,770191;81744,775568;74708,783632;76818,768174;79633,752717;85262,722474;97224,682150;115519,623008;123962,594781;133109,567226;197844,454319;204177,432812;216844,365605;216843,365605;220361,368294;220361,368293;343634,269921;343499,270024;343088,270468;337341,276220;335888,278239;334939,279263;330833,284957;287911,333346;275949,346788;263987,360901;211093,416740;264690,360229;276652,346115;288614,332674;331536,284285;335888,278239;343088,270468;361496,223578;355423,225599;350906,227200;349831,228503;342091,235223;322389,247321;309020,261434;296355,275548;287911,282941;287624,282598;279643,291762;266098,307808;244285,330658;247803,334690;247870,334633;244989,331330;266801,308479;288614,282941;297058,275548;309723,261434;323092,247321;342794,235224;350534,228503;358978,225479;361643,224689;1380663,102154;1416548,117612;1432028,129709;1397550,113579;1380663,102154;1263859,53093;1292004,59141;1331408,77959;1263859,53093;840268,48641;825492,50405;793827,54437;762867,61158;749499,65190;734018,69223;700145,75579;693911,77960;650989,92073;608771,108203;579218,120972;559516,128365;510964,149871;487745,163985;465228,178098;429342,203637;395567,229175;363243,256109;366015,259419;372875,254924;378715,250767;399789,233208;433564,207669;469449,182130;491966,168017;515186,153903;563737,132397;582736,122988;612288,110219;654507,94089;697428,79976;715459,76593;724168,73750;842717,49323;1091907,34191;1106947,35619;1127353,42340;1111873,40324;1079505,34275;1091907,34191;1173793,28899;1202642,30914;1237824,44356;1194198,36963;1173793,28899;938426,28731;857155,32931;800864,40323;774126,47044;750905,55109;718538,59141;596104,104170;551775,122988;538406,127692;526444,133741;503928,145166;468746,162640;442008,182802;364607,240600;348432,254034;332608,267835;332943,268155;211214,404585;186586,436844;175328,456334;164070,474480;142960,512116;119998,546676;119741,547736;112000,567898;106371,577307;104964,578651;98719,598477;97224,610239;95817,627040;85966,654595;76818,682150;66967,722474;61338,759438;57820,796401;62745,770863;63202,768755;64153,758765;69782,721802;71544,722364;71697,721739;69783,721130;79634,680805;88780,653250;98586,625822;97928,625696;99335,608894;107075,577307;112704,567898;112893,567407;120445,547736;143664,512788;164774,475152;176032,457007;187290,437517;211918,405257;333647,268828;366015,240601;443415,182803;470153,162641;505335,145167;527852,133741;539814,127693;553183,122988;597512,104170;719946,59142;752313,55110;775533,47045;802271,40324;858562,32931;939833,28983;1005156,31076;1037287,0;1070358,2016;1104132,5377;1126649,10753;1141425,17474;1159720,14113;1187162,20162;1204049,24866;1203346,25539;1202642,30243;1173793,28227;1163942,25539;1154091,23522;1135092,19490;1116094,15457;1096393,12769;1074580,12769;1056989,12769;1029547,12769;1028258,12376;1016178,18146;1020399,24866;1062618,32931;1043830,33244;1044147,33268;1064025,32931;1080912,34948;1113280,40996;1128760,43012;1154795,48389;1181533,53766;1207568,59814;1233603,67207;1246268,70567;1258934,74599;1259097,74742;1268180,76238;1290190,84050;1293265,88499;1294116,88713;1313818,96106;1330705,102826;1347592,110219;1360258,116940;1368701,120972;1377848,125677;1408809,142479;1448212,166673;1468618,180114;1469209,180517;1479637,186568;1876729,899900;1876432,905524;1884469,906621;1892209,911997;1895727,930143;1909096,951649;1914726,952138;1914726,946945;1920446,931768;1920354,928799;1925983,910653;1933724,910653;1945685,903261;1947093,932832;1943575,946945;1939353,960386;1937242,982565;1936538,993990;1935131,1005415;1932131,1007326;1932317,1008103;1935191,1006272;1936538,995334;1937242,983909;1939353,961730;1943575,948289;1947093,934176;1952722,938208;1952018,948289;1950611,958370;1949907,977188;1948500,999366;1944982,1022889;1940760,1047755;1935834,1071950;1926687,1123027;1918244,1127732;1907689,1157303;1904874,1185530;1903467,1189562;1891505,1220477;1887987,1223165;1873211,1256096;1888691,1223165;1892209,1220477;1869692,1281635;1857731,1287684;1855250,1292423;1855620,1293060;1858435,1287683;1870396,1281635;1861953,1304485;1846472,1331368;1838733,1344810;1830289,1358251;1823956,1368332;1814809,1387822;1804958,1406640;1789478,1426802;1773998,1445620;1774643,1444351;1757110,1467126;1719113,1506779;1711633,1517772;1719113,1507450;1757110,1467798;1728261,1509466;1713396,1524336;1701464,1532714;1700819,1533661;1693358,1539143;1693079,1541054;1660008,1573313;1624826,1604228;1623199,1605356;1611457,1619685;1583311,1639847;1557006,1658692;1556911,1658801;1583311,1640520;1611457,1620358;1588236,1642536;1569326,1654297;1556245,1659574;1555869,1660010;1541796,1668747;1536494,1671094;1523151,1681433;1510133,1690253;1490431,1702350;1484098,1703023;1477060,1706011;1475966,1706805;1484802,1703694;1491135,1703023;1465804,1721168;1449620,1729234;1433436,1736626;1422005,1738264;1420067,1739314;1366590,1761492;1363864,1762084;1347592,1772245;1356739,1774934;1322965,1789048;1325779,1779639;1314521,1783671;1303967,1787031;1282153,1793752;1279239,1790411;1268784,1792407;1256118,1795096;1230084,1801145;1229226,1801526;1254008,1795767;1266673,1793079;1277228,1791063;1281449,1794423;1303263,1787703;1313817,1784343;1325075,1780310;1322261,1789719;1292708,1803161;1291259,1802773;1270895,1810553;1254008,1815258;1228677,1821306;1218211,1820466;1196319,1824535;1195605,1826011;1137204,1836764;1123834,1833403;1112576,1833403;1092874,1839452;1075283,1840796;1057692,1841468;1055781,1840686;1039750,1843401;1020399,1840124;1021103,1839452;1024621,1834747;1008438,1832732;1016178,1828699;1039398,1828027;1061915,1827355;1094281,1828027;1116798,1826011;1159016,1817274;1187162,1811225;1208271,1810553;1209739,1809902;1189273,1810554;1161127,1816602;1118909,1825339;1096393,1827355;1064025,1826683;1041509,1827355;1018288,1828027;1018992,1825339;1023917,1818619;1240638,1784343;1387699,1731250;1426399,1711759;1448212,1701006;1470729,1689581;1512947,1665387;1546722,1640520;1610050,1593475;1627640,1580034;1644528,1565921;1669859,1543742;1680414,1526941;1695574,1513666;1695696,1512832;1681118,1525596;1670563,1542398;1645232,1564576;1628344,1578690;1610754,1592131;1547426,1639176;1513651,1664043;1471433,1688237;1448916,1699662;1427103,1710415;1388403,1729905;1241342,1782999;1024621,1817274;1008438,1817274;1006327,1811898;989439,1811225;973959,1817274;928926,1817946;895856,1816602;879672,1815258;863488,1812570;873237,1802638;871228,1803161;834906,1796736;833231,1797112;763571,1785015;736129,1779639;712205,1775606;683356,1762836;647470,1750068;610178,1735954;616510,1731250;642545,1735954;653804,1745363;692503,1756116;769200,1774934;788198,1778294;808604,1781654;831121,1786359;855934,1791484;857858,1791063;881079,1794424;881782,1793080;915557,1794424;921186,1795096;973255,1795096;1011252,1796440;1056285,1793080;1061914,1793080;1064025,1798456;1108354,1793080;1137907,1786359;1154794,1783671;1165349,1782327;1188569,1776950;1207568,1772918;1226566,1768213;1261414,1762453;1265970,1760821;1229381,1766869;1210382,1771574;1191384,1775606;1168164,1780983;1157610,1782327;1140722,1785015;1094985,1789048;1064025,1791736;1058396,1791736;1013363,1795096;975367,1793752;923297,1793752;917668,1793080;895856,1784343;883893,1791736;883863,1791794;893744,1785687;915558,1794423;881783,1793079;882049,1792915;859970,1789719;833935,1784343;811419,1779639;791013,1776278;772015,1772918;695318,1754100;656618,1743347;645360,1733938;619325,1729233;580625,1710415;569367,1711088;529259,1691597;522223,1679500;523630,1678828;548258,1691597;572885,1704367;579921,1700334;551072,1682188;527148,1672108;494077,1653961;465931,1636487;421602,1618342;404715,1604901;408233,1603556;425120,1608261;389938,1573313;370236,1557856;351942,1542398;328722,1524252;294947,1488632;292630,1481715;285800,1475191;262580,1450996;259765,1438899;250618,1426802;249528,1425170;238655,1418065;217546,1389166;205585,1362283;204177,1362283;187994,1332712;172514,1303141;156330,1268866;141554,1233919;156330,1257441;171107,1287012;176032,1303141;178068,1305993;175562,1293550;169028,1282223;158392,1259379;145775,1239294;130295,1198970;117032,1157634;112678,1145584;93710,1073270;85322,1020774;85262,1022216;85966,1032970;89484,1057837;93706,1083375;86669,1061196;81744,1032970;76115,1032970;72596,1007431;67671,991301;63449,975844;51487,963747;47969,963747;44451,946945;43044,925439;45858,895196;47265,884443;49662,877067;48497,860248;50080,835381;52894,830341;52894,827317;47265,837398;42340,830677;33193,818580;31522,809003;31082,809843;28267,836725;26156,863608;24046,884443;24046,927454;24749,949633;26156,971811;19824,992645;18417,992645;14195,952321;14195,910653;17713,878394;24043,884439;18417,877722;17009,853528;18417,816563;19120,806483;21231,789681;29675,759438;33882,739347;32489,734571;27563,761454;19120,791697;17009,808499;16305,818580;14898,855543;16305,879738;12787,911997;12787,953665;17009,993990;18417,993990;27563,1032298;32489,1063885;43044,1096144;59667,1165514;61118,1178809;64153,1178809;79634,1214428;85263,1232574;74708,1217116;63449,1192922;62746,1199643;56624,1181518;52191,1182169;47265,1166712;30378,1129748;19824,1096816;19120,1069261;14195,1037002;10676,1004743;2936,981221;7862,856216;12787,823957;8566,806483;17009,758094;19120,746668;24749,707688;39526,679461;36007,717770;39524,711203;41636,695507;42340,678117;48673,655939;58524,622335;70486,588060;71382,587097;76819,559833;84559,540343;93706,524213;112001,490610;126777,460367;147886,421387;163366,404585;176032,381063;186587,366277;197845,360901;200660,356868;211918,335362;233730,311168;234324,321280;232733,325530;255543,303103;266801,288990;281578,275548;282851,276899;282282,276220;300576,258746;318871,242617;338573,222454;366015,202964;395567,182130;413237,170356;425120,159952;446229,147854;468746,136430;471727,134966;479389,127777;491966,118956;505775,112235;515544,110087;517297,108874;708687,34947;715788,33472;735425,26882;748970,24278;756033,24221;758645,23522;919075,3360;964636,3192;1013363,4032;1014270,4682;1037991,2016;1059803,5376;1081616,9408;1092870,11852;1080912,8737;1059099,4704;1037287,1344;10372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9" style="position:absolute;left:16030;top:225;width:9391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3644f"/>
                <v:stroke joinstyle="miter"/>
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9482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0303f"/>
                <v:stroke joinstyle="miter"/>
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925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14392f"/>
                <v:stroke joinstyle="miter"/>
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A93" w14:textId="77777777" w:rsidR="0085735B" w:rsidRDefault="0085735B" w:rsidP="008C49C3">
      <w:r>
        <w:separator/>
      </w:r>
    </w:p>
  </w:footnote>
  <w:footnote w:type="continuationSeparator" w:id="0">
    <w:p w14:paraId="225FE0E8" w14:textId="77777777" w:rsidR="0085735B" w:rsidRDefault="0085735B" w:rsidP="008C4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C031" w14:textId="78E862FA" w:rsidR="000F176B" w:rsidRDefault="00ED4180" w:rsidP="00945B38">
    <w:pPr>
      <w:pStyle w:val="Rubrik1"/>
    </w:pPr>
    <w:r>
      <w:t>CV</w:t>
    </w:r>
  </w:p>
  <w:p w14:paraId="2053E62E" w14:textId="77777777" w:rsidR="000F176B" w:rsidRPr="000F176B" w:rsidRDefault="000F176B" w:rsidP="007F5031">
    <w:pPr>
      <w:pStyle w:val="Linje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2E0D" w14:textId="10F8D250" w:rsidR="00F148B4" w:rsidRPr="00224636" w:rsidRDefault="00782629">
    <w:pPr>
      <w:pStyle w:val="Sidhuvud"/>
      <w:rPr>
        <w:sz w:val="10"/>
        <w:szCs w:val="10"/>
      </w:rPr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A8F658" wp14:editId="0FD1C4F5">
              <wp:simplePos x="0" y="0"/>
              <wp:positionH relativeFrom="column">
                <wp:posOffset>-885190</wp:posOffset>
              </wp:positionH>
              <wp:positionV relativeFrom="paragraph">
                <wp:posOffset>-440153</wp:posOffset>
              </wp:positionV>
              <wp:extent cx="7526215" cy="422031"/>
              <wp:effectExtent l="0" t="0" r="5080" b="0"/>
              <wp:wrapNone/>
              <wp:docPr id="176012085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6CD75" id="Rektangel 1" o:spid="_x0000_s1026" alt="&quot;&quot;" style="position:absolute;margin-left:-69.7pt;margin-top:-34.65pt;width:592.6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" fillcolor="#3c8701" stroked="f" strokeweight="1pt">
              <v:textbox inset="0,0,0,2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96F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88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261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806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1C9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4029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EE3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486B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4E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E8A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005C6"/>
    <w:multiLevelType w:val="hybridMultilevel"/>
    <w:tmpl w:val="DFE037D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E54D5"/>
    <w:multiLevelType w:val="hybridMultilevel"/>
    <w:tmpl w:val="CE24C3BC"/>
    <w:lvl w:ilvl="0" w:tplc="A7C2698A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05847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01134"/>
    <w:multiLevelType w:val="hybridMultilevel"/>
    <w:tmpl w:val="64FE05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67644"/>
    <w:multiLevelType w:val="multilevel"/>
    <w:tmpl w:val="6F1C24E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83874BC"/>
    <w:multiLevelType w:val="hybridMultilevel"/>
    <w:tmpl w:val="457AE9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F4653"/>
    <w:multiLevelType w:val="hybridMultilevel"/>
    <w:tmpl w:val="DFE037D4"/>
    <w:lvl w:ilvl="0" w:tplc="2048AC6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C4939"/>
    <w:multiLevelType w:val="hybridMultilevel"/>
    <w:tmpl w:val="AB6827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35D9E"/>
    <w:multiLevelType w:val="hybridMultilevel"/>
    <w:tmpl w:val="9EB2A870"/>
    <w:lvl w:ilvl="0" w:tplc="62F03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F316A"/>
    <w:multiLevelType w:val="hybridMultilevel"/>
    <w:tmpl w:val="53D4527E"/>
    <w:lvl w:ilvl="0" w:tplc="A7CE0B24">
      <w:start w:val="1"/>
      <w:numFmt w:val="bullet"/>
      <w:pStyle w:val="Listpunkter1"/>
      <w:lvlText w:val=""/>
      <w:lvlJc w:val="left"/>
      <w:pPr>
        <w:ind w:left="717" w:hanging="360"/>
      </w:pPr>
      <w:rPr>
        <w:rFonts w:ascii="Symbol" w:hAnsi="Symbol" w:hint="default"/>
        <w:color w:val="3C870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25021"/>
    <w:multiLevelType w:val="multilevel"/>
    <w:tmpl w:val="041D001D"/>
    <w:styleLink w:val="Aktuelllista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90032672">
    <w:abstractNumId w:val="13"/>
  </w:num>
  <w:num w:numId="2" w16cid:durableId="1461725594">
    <w:abstractNumId w:val="11"/>
  </w:num>
  <w:num w:numId="3" w16cid:durableId="1895775376">
    <w:abstractNumId w:val="17"/>
  </w:num>
  <w:num w:numId="4" w16cid:durableId="1002662904">
    <w:abstractNumId w:val="8"/>
  </w:num>
  <w:num w:numId="5" w16cid:durableId="1189635513">
    <w:abstractNumId w:val="3"/>
  </w:num>
  <w:num w:numId="6" w16cid:durableId="1495796352">
    <w:abstractNumId w:val="2"/>
  </w:num>
  <w:num w:numId="7" w16cid:durableId="730617863">
    <w:abstractNumId w:val="1"/>
  </w:num>
  <w:num w:numId="8" w16cid:durableId="136411575">
    <w:abstractNumId w:val="0"/>
  </w:num>
  <w:num w:numId="9" w16cid:durableId="1991597206">
    <w:abstractNumId w:val="7"/>
  </w:num>
  <w:num w:numId="10" w16cid:durableId="1777868618">
    <w:abstractNumId w:val="6"/>
  </w:num>
  <w:num w:numId="11" w16cid:durableId="1021010319">
    <w:abstractNumId w:val="5"/>
  </w:num>
  <w:num w:numId="12" w16cid:durableId="997540686">
    <w:abstractNumId w:val="4"/>
  </w:num>
  <w:num w:numId="13" w16cid:durableId="775176494">
    <w:abstractNumId w:val="16"/>
  </w:num>
  <w:num w:numId="14" w16cid:durableId="143202829">
    <w:abstractNumId w:val="12"/>
  </w:num>
  <w:num w:numId="15" w16cid:durableId="149904098">
    <w:abstractNumId w:val="18"/>
  </w:num>
  <w:num w:numId="16" w16cid:durableId="1404722423">
    <w:abstractNumId w:val="9"/>
  </w:num>
  <w:num w:numId="17" w16cid:durableId="432214804">
    <w:abstractNumId w:val="4"/>
  </w:num>
  <w:num w:numId="18" w16cid:durableId="1607999657">
    <w:abstractNumId w:val="5"/>
  </w:num>
  <w:num w:numId="19" w16cid:durableId="457533609">
    <w:abstractNumId w:val="6"/>
  </w:num>
  <w:num w:numId="20" w16cid:durableId="1086270352">
    <w:abstractNumId w:val="7"/>
  </w:num>
  <w:num w:numId="21" w16cid:durableId="254485633">
    <w:abstractNumId w:val="0"/>
  </w:num>
  <w:num w:numId="22" w16cid:durableId="424231835">
    <w:abstractNumId w:val="1"/>
  </w:num>
  <w:num w:numId="23" w16cid:durableId="217253017">
    <w:abstractNumId w:val="2"/>
  </w:num>
  <w:num w:numId="24" w16cid:durableId="1688094505">
    <w:abstractNumId w:val="3"/>
  </w:num>
  <w:num w:numId="25" w16cid:durableId="1326010871">
    <w:abstractNumId w:val="8"/>
  </w:num>
  <w:num w:numId="26" w16cid:durableId="344791484">
    <w:abstractNumId w:val="9"/>
  </w:num>
  <w:num w:numId="27" w16cid:durableId="1224679467">
    <w:abstractNumId w:val="4"/>
  </w:num>
  <w:num w:numId="28" w16cid:durableId="1643534282">
    <w:abstractNumId w:val="5"/>
  </w:num>
  <w:num w:numId="29" w16cid:durableId="878051338">
    <w:abstractNumId w:val="6"/>
  </w:num>
  <w:num w:numId="30" w16cid:durableId="23752791">
    <w:abstractNumId w:val="7"/>
  </w:num>
  <w:num w:numId="31" w16cid:durableId="885063946">
    <w:abstractNumId w:val="0"/>
  </w:num>
  <w:num w:numId="32" w16cid:durableId="367335070">
    <w:abstractNumId w:val="1"/>
  </w:num>
  <w:num w:numId="33" w16cid:durableId="1186989876">
    <w:abstractNumId w:val="2"/>
  </w:num>
  <w:num w:numId="34" w16cid:durableId="256405086">
    <w:abstractNumId w:val="3"/>
  </w:num>
  <w:num w:numId="35" w16cid:durableId="1212765190">
    <w:abstractNumId w:val="8"/>
  </w:num>
  <w:num w:numId="36" w16cid:durableId="1007098985">
    <w:abstractNumId w:val="9"/>
  </w:num>
  <w:num w:numId="37" w16cid:durableId="1374698315">
    <w:abstractNumId w:val="4"/>
  </w:num>
  <w:num w:numId="38" w16cid:durableId="412509254">
    <w:abstractNumId w:val="5"/>
  </w:num>
  <w:num w:numId="39" w16cid:durableId="1139154160">
    <w:abstractNumId w:val="6"/>
  </w:num>
  <w:num w:numId="40" w16cid:durableId="1756440068">
    <w:abstractNumId w:val="7"/>
  </w:num>
  <w:num w:numId="41" w16cid:durableId="2052336425">
    <w:abstractNumId w:val="0"/>
  </w:num>
  <w:num w:numId="42" w16cid:durableId="1959793483">
    <w:abstractNumId w:val="1"/>
  </w:num>
  <w:num w:numId="43" w16cid:durableId="630785331">
    <w:abstractNumId w:val="2"/>
  </w:num>
  <w:num w:numId="44" w16cid:durableId="1353612217">
    <w:abstractNumId w:val="3"/>
  </w:num>
  <w:num w:numId="45" w16cid:durableId="1005129477">
    <w:abstractNumId w:val="8"/>
  </w:num>
  <w:num w:numId="46" w16cid:durableId="1853914887">
    <w:abstractNumId w:val="9"/>
  </w:num>
  <w:num w:numId="47" w16cid:durableId="1393236015">
    <w:abstractNumId w:val="15"/>
  </w:num>
  <w:num w:numId="48" w16cid:durableId="1011495930">
    <w:abstractNumId w:val="10"/>
  </w:num>
  <w:num w:numId="49" w16cid:durableId="393697471">
    <w:abstractNumId w:val="14"/>
  </w:num>
  <w:num w:numId="50" w16cid:durableId="276766084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0"/>
    <w:rsid w:val="00027837"/>
    <w:rsid w:val="00041C7C"/>
    <w:rsid w:val="00056F3D"/>
    <w:rsid w:val="00062B67"/>
    <w:rsid w:val="00074905"/>
    <w:rsid w:val="00082B23"/>
    <w:rsid w:val="000944E6"/>
    <w:rsid w:val="000A7721"/>
    <w:rsid w:val="000D63BE"/>
    <w:rsid w:val="000F176B"/>
    <w:rsid w:val="000F57DB"/>
    <w:rsid w:val="00144BEF"/>
    <w:rsid w:val="001528E3"/>
    <w:rsid w:val="00195516"/>
    <w:rsid w:val="001B40D1"/>
    <w:rsid w:val="001B76F5"/>
    <w:rsid w:val="001D15E3"/>
    <w:rsid w:val="001E2C08"/>
    <w:rsid w:val="001E5E8F"/>
    <w:rsid w:val="00200D3A"/>
    <w:rsid w:val="00201C91"/>
    <w:rsid w:val="002236A3"/>
    <w:rsid w:val="00224636"/>
    <w:rsid w:val="002423C0"/>
    <w:rsid w:val="00247A3E"/>
    <w:rsid w:val="00260576"/>
    <w:rsid w:val="002642E0"/>
    <w:rsid w:val="00270EEF"/>
    <w:rsid w:val="00272D7E"/>
    <w:rsid w:val="002807D3"/>
    <w:rsid w:val="00280865"/>
    <w:rsid w:val="002A16E7"/>
    <w:rsid w:val="002D6F30"/>
    <w:rsid w:val="002E35BC"/>
    <w:rsid w:val="002E697A"/>
    <w:rsid w:val="003038D4"/>
    <w:rsid w:val="00321B53"/>
    <w:rsid w:val="003232D0"/>
    <w:rsid w:val="00370800"/>
    <w:rsid w:val="003B289B"/>
    <w:rsid w:val="003D6990"/>
    <w:rsid w:val="003E0724"/>
    <w:rsid w:val="003F2D1A"/>
    <w:rsid w:val="003F5F88"/>
    <w:rsid w:val="004433A5"/>
    <w:rsid w:val="00491E54"/>
    <w:rsid w:val="004932D5"/>
    <w:rsid w:val="004B482D"/>
    <w:rsid w:val="004E71D0"/>
    <w:rsid w:val="005023D7"/>
    <w:rsid w:val="00561F22"/>
    <w:rsid w:val="00564932"/>
    <w:rsid w:val="00566AA1"/>
    <w:rsid w:val="005B6033"/>
    <w:rsid w:val="005D3E75"/>
    <w:rsid w:val="005D7287"/>
    <w:rsid w:val="005E229D"/>
    <w:rsid w:val="005E4CBC"/>
    <w:rsid w:val="006165E6"/>
    <w:rsid w:val="00623757"/>
    <w:rsid w:val="00625B2E"/>
    <w:rsid w:val="00631063"/>
    <w:rsid w:val="006420E0"/>
    <w:rsid w:val="006568B8"/>
    <w:rsid w:val="0067211E"/>
    <w:rsid w:val="006770FB"/>
    <w:rsid w:val="006A677D"/>
    <w:rsid w:val="006E6E21"/>
    <w:rsid w:val="006F467C"/>
    <w:rsid w:val="006F60D6"/>
    <w:rsid w:val="006F6EB7"/>
    <w:rsid w:val="0070212E"/>
    <w:rsid w:val="00750B2E"/>
    <w:rsid w:val="00782629"/>
    <w:rsid w:val="007871DF"/>
    <w:rsid w:val="007944D8"/>
    <w:rsid w:val="007974A7"/>
    <w:rsid w:val="007C12AD"/>
    <w:rsid w:val="007F182E"/>
    <w:rsid w:val="007F5031"/>
    <w:rsid w:val="008225A9"/>
    <w:rsid w:val="00832139"/>
    <w:rsid w:val="0084500E"/>
    <w:rsid w:val="00850B4E"/>
    <w:rsid w:val="00854CF7"/>
    <w:rsid w:val="0085735B"/>
    <w:rsid w:val="008652A1"/>
    <w:rsid w:val="00872547"/>
    <w:rsid w:val="00891649"/>
    <w:rsid w:val="00893099"/>
    <w:rsid w:val="008C49C3"/>
    <w:rsid w:val="008E181A"/>
    <w:rsid w:val="008E7BBA"/>
    <w:rsid w:val="00910812"/>
    <w:rsid w:val="00921CD7"/>
    <w:rsid w:val="00941654"/>
    <w:rsid w:val="00945B38"/>
    <w:rsid w:val="00990D68"/>
    <w:rsid w:val="00996DA6"/>
    <w:rsid w:val="00A0491E"/>
    <w:rsid w:val="00A2221F"/>
    <w:rsid w:val="00A24DBC"/>
    <w:rsid w:val="00A26F59"/>
    <w:rsid w:val="00A30D0A"/>
    <w:rsid w:val="00A322C5"/>
    <w:rsid w:val="00A64522"/>
    <w:rsid w:val="00A72C69"/>
    <w:rsid w:val="00A738E6"/>
    <w:rsid w:val="00A757FE"/>
    <w:rsid w:val="00A96DCC"/>
    <w:rsid w:val="00AA4C4C"/>
    <w:rsid w:val="00AB5B94"/>
    <w:rsid w:val="00AF68DA"/>
    <w:rsid w:val="00B116CE"/>
    <w:rsid w:val="00B1247D"/>
    <w:rsid w:val="00B5544C"/>
    <w:rsid w:val="00B632C8"/>
    <w:rsid w:val="00B77B3A"/>
    <w:rsid w:val="00B85728"/>
    <w:rsid w:val="00B9755F"/>
    <w:rsid w:val="00BB5ED7"/>
    <w:rsid w:val="00BD2C91"/>
    <w:rsid w:val="00C52F61"/>
    <w:rsid w:val="00C96C65"/>
    <w:rsid w:val="00CB1938"/>
    <w:rsid w:val="00CB4A3F"/>
    <w:rsid w:val="00CD401D"/>
    <w:rsid w:val="00D2230B"/>
    <w:rsid w:val="00D2346B"/>
    <w:rsid w:val="00DB52EE"/>
    <w:rsid w:val="00DC2FF7"/>
    <w:rsid w:val="00DF7FE9"/>
    <w:rsid w:val="00E15CA6"/>
    <w:rsid w:val="00E249E1"/>
    <w:rsid w:val="00E26C38"/>
    <w:rsid w:val="00E7235E"/>
    <w:rsid w:val="00E81BA9"/>
    <w:rsid w:val="00E97F10"/>
    <w:rsid w:val="00EA3184"/>
    <w:rsid w:val="00EA54BA"/>
    <w:rsid w:val="00EB6F15"/>
    <w:rsid w:val="00EC79A0"/>
    <w:rsid w:val="00ED4180"/>
    <w:rsid w:val="00F148B4"/>
    <w:rsid w:val="00F363A3"/>
    <w:rsid w:val="00F412AE"/>
    <w:rsid w:val="00F8473E"/>
    <w:rsid w:val="00F8506A"/>
    <w:rsid w:val="00F97652"/>
    <w:rsid w:val="00FB64B8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4789A"/>
  <w15:chartTrackingRefBased/>
  <w15:docId w15:val="{A4B9D7F7-ECB5-4110-909C-5C99DA8C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945B38"/>
    <w:pPr>
      <w:spacing w:after="120" w:line="240" w:lineRule="auto"/>
    </w:pPr>
    <w:rPr>
      <w:rFonts w:ascii="Arial" w:hAnsi="Arial" w:cs="Arial"/>
      <w:color w:val="000000" w:themeColor="text1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rsid w:val="00945B38"/>
    <w:pPr>
      <w:tabs>
        <w:tab w:val="num" w:pos="360"/>
      </w:tabs>
      <w:kinsoku w:val="0"/>
      <w:overflowPunct w:val="0"/>
      <w:snapToGrid w:val="0"/>
      <w:spacing w:before="240" w:after="160"/>
      <w:ind w:right="51"/>
      <w:contextualSpacing/>
      <w:outlineLvl w:val="0"/>
    </w:pPr>
    <w:rPr>
      <w:rFonts w:eastAsiaTheme="minorEastAsia" w:cs="Calibri"/>
      <w:b/>
      <w:noProof/>
      <w:color w:val="3C8700"/>
      <w:kern w:val="28"/>
      <w:sz w:val="52"/>
      <w:szCs w:val="40"/>
    </w:rPr>
  </w:style>
  <w:style w:type="paragraph" w:styleId="Rubrik2">
    <w:name w:val="heading 2"/>
    <w:basedOn w:val="Normal"/>
    <w:next w:val="Normal"/>
    <w:link w:val="Rubrik2Char"/>
    <w:uiPriority w:val="9"/>
    <w:qFormat/>
    <w:rsid w:val="00D2230B"/>
    <w:pPr>
      <w:keepNext/>
      <w:keepLines/>
      <w:spacing w:after="80" w:line="360" w:lineRule="auto"/>
      <w:contextualSpacing/>
      <w:outlineLvl w:val="1"/>
    </w:pPr>
    <w:rPr>
      <w:rFonts w:asciiTheme="majorHAnsi" w:eastAsia="Times New Roman" w:hAnsiTheme="majorHAnsi" w:cs="Times New Roman"/>
      <w:b/>
      <w:bCs/>
      <w:color w:val="3C8700"/>
      <w:kern w:val="28"/>
      <w:sz w:val="28"/>
      <w:szCs w:val="20"/>
    </w:rPr>
  </w:style>
  <w:style w:type="paragraph" w:styleId="Rubrik3">
    <w:name w:val="heading 3"/>
    <w:basedOn w:val="Normal"/>
    <w:next w:val="Normal"/>
    <w:link w:val="Rubrik3Char"/>
    <w:uiPriority w:val="9"/>
    <w:qFormat/>
    <w:rsid w:val="00DC2FF7"/>
    <w:pPr>
      <w:keepNext/>
      <w:keepLines/>
      <w:spacing w:before="40" w:after="40" w:line="360" w:lineRule="auto"/>
      <w:outlineLvl w:val="2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4">
    <w:name w:val="heading 4"/>
    <w:basedOn w:val="Normal"/>
    <w:next w:val="Normal"/>
    <w:link w:val="Rubrik4Char"/>
    <w:uiPriority w:val="9"/>
    <w:rsid w:val="008C49C3"/>
    <w:pPr>
      <w:keepNext/>
      <w:keepLines/>
      <w:spacing w:before="40" w:after="40"/>
      <w:outlineLvl w:val="3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561F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561F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561F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561F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561F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Normaltext">
    <w:name w:val="Normaltext"/>
    <w:basedOn w:val="Normal"/>
    <w:qFormat/>
    <w:rsid w:val="00AF68DA"/>
    <w:pPr>
      <w:spacing w:after="100"/>
      <w:ind w:right="14"/>
    </w:pPr>
  </w:style>
  <w:style w:type="paragraph" w:customStyle="1" w:styleId="Dokumentinformation">
    <w:name w:val="Dokumentinformation"/>
    <w:basedOn w:val="Normal"/>
    <w:semiHidden/>
    <w:qFormat/>
    <w:rsid w:val="00A72C69"/>
    <w:pPr>
      <w:spacing w:after="0"/>
    </w:pPr>
  </w:style>
  <w:style w:type="paragraph" w:customStyle="1" w:styleId="Avsndarinformation">
    <w:name w:val="Avsändarinformation"/>
    <w:basedOn w:val="Dokumentinformation"/>
    <w:semiHidden/>
    <w:qFormat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qFormat/>
    <w:rsid w:val="00561F22"/>
    <w:pPr>
      <w:spacing w:before="60" w:after="60"/>
    </w:pPr>
    <w:rPr>
      <w:rFonts w:asciiTheme="majorHAnsi" w:hAnsiTheme="majorHAnsi"/>
      <w:iCs/>
      <w:sz w:val="18"/>
      <w:szCs w:val="18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semiHidden/>
    <w:rsid w:val="00561F22"/>
    <w:pPr>
      <w:spacing w:after="200"/>
      <w:ind w:left="680" w:right="68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944E6"/>
    <w:rPr>
      <w:i/>
      <w:iCs/>
      <w:color w:val="404040" w:themeColor="text1" w:themeTint="BF"/>
      <w:sz w:val="21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Normal"/>
    <w:next w:val="Normal"/>
    <w:semiHidden/>
    <w:rsid w:val="00A72C69"/>
    <w:pPr>
      <w:keepLines/>
      <w:spacing w:after="200" w:line="280" w:lineRule="atLeast"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Normal"/>
    <w:semiHidden/>
    <w:rsid w:val="00A72C69"/>
    <w:pPr>
      <w:spacing w:after="200" w:line="280" w:lineRule="atLeast"/>
    </w:pPr>
    <w:rPr>
      <w:i/>
      <w:vanish/>
      <w:color w:val="0000FF"/>
      <w:sz w:val="20"/>
    </w:rPr>
  </w:style>
  <w:style w:type="paragraph" w:customStyle="1" w:styleId="Klla">
    <w:name w:val="Källa"/>
    <w:basedOn w:val="Normal"/>
    <w:next w:val="Normal"/>
    <w:semiHidden/>
    <w:qFormat/>
    <w:rsid w:val="00A72C69"/>
    <w:pPr>
      <w:spacing w:before="40" w:after="20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Normal"/>
    <w:semiHidden/>
    <w:qFormat/>
    <w:rsid w:val="00A72C69"/>
    <w:pPr>
      <w:spacing w:after="0" w:line="280" w:lineRule="atLeast"/>
    </w:p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customStyle="1" w:styleId="Referenser">
    <w:name w:val="Referenser"/>
    <w:basedOn w:val="Normal"/>
    <w:semiHidden/>
    <w:qFormat/>
    <w:rsid w:val="00A72C69"/>
    <w:pPr>
      <w:spacing w:after="200" w:line="280" w:lineRule="atLeast"/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945B38"/>
    <w:rPr>
      <w:rFonts w:ascii="Arial" w:eastAsiaTheme="minorEastAsia" w:hAnsi="Arial" w:cs="Calibri"/>
      <w:b/>
      <w:noProof/>
      <w:color w:val="3C8700"/>
      <w:kern w:val="28"/>
      <w:sz w:val="52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D2230B"/>
    <w:rPr>
      <w:rFonts w:asciiTheme="majorHAnsi" w:eastAsia="Times New Roman" w:hAnsiTheme="majorHAnsi" w:cs="Times New Roman"/>
      <w:b/>
      <w:bCs/>
      <w:color w:val="3C8700"/>
      <w:kern w:val="28"/>
      <w:sz w:val="28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DC2FF7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C49C3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61F22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1F22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1F22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1F22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1F22"/>
    <w:rPr>
      <w:rFonts w:asciiTheme="majorHAnsi" w:eastAsiaTheme="majorEastAsia" w:hAnsiTheme="majorHAnsi" w:cstheme="majorBidi"/>
      <w:iCs/>
      <w:sz w:val="20"/>
      <w:szCs w:val="21"/>
    </w:rPr>
  </w:style>
  <w:style w:type="paragraph" w:customStyle="1" w:styleId="Sidfotstext">
    <w:name w:val="Sidfotstext"/>
    <w:basedOn w:val="Normal"/>
    <w:semiHidden/>
    <w:qFormat/>
    <w:rsid w:val="000F176B"/>
    <w:pPr>
      <w:ind w:left="28"/>
    </w:pPr>
    <w:rPr>
      <w:rFonts w:asciiTheme="majorHAnsi" w:hAnsiTheme="majorHAnsi"/>
      <w:sz w:val="18"/>
      <w:szCs w:val="18"/>
    </w:rPr>
  </w:style>
  <w:style w:type="paragraph" w:customStyle="1" w:styleId="Sidhuvudstext">
    <w:name w:val="Sidhuvudstext"/>
    <w:basedOn w:val="Normal"/>
    <w:semiHidden/>
    <w:qFormat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3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semiHidden/>
    <w:qFormat/>
    <w:rsid w:val="00247A3E"/>
    <w:pPr>
      <w:spacing w:after="0" w:line="240" w:lineRule="auto"/>
    </w:pPr>
    <w:rPr>
      <w:sz w:val="21"/>
    </w:rPr>
  </w:style>
  <w:style w:type="paragraph" w:customStyle="1" w:styleId="Hjlptext">
    <w:name w:val="Hjälptext"/>
    <w:basedOn w:val="Normal"/>
    <w:uiPriority w:val="1"/>
    <w:rsid w:val="00A645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kinsoku w:val="0"/>
      <w:overflowPunct w:val="0"/>
      <w:snapToGrid w:val="0"/>
      <w:spacing w:after="240"/>
      <w:ind w:left="3878" w:right="709"/>
    </w:pPr>
    <w:rPr>
      <w:rFonts w:eastAsiaTheme="minorEastAsia" w:cs="Calibri"/>
      <w:noProof/>
      <w:color w:val="C00000"/>
      <w:sz w:val="22"/>
    </w:rPr>
  </w:style>
  <w:style w:type="paragraph" w:customStyle="1" w:styleId="Information">
    <w:name w:val="Information"/>
    <w:basedOn w:val="Normal"/>
    <w:uiPriority w:val="1"/>
    <w:qFormat/>
    <w:rsid w:val="00A72C69"/>
    <w:pPr>
      <w:kinsoku w:val="0"/>
      <w:overflowPunct w:val="0"/>
      <w:spacing w:before="4" w:after="100"/>
      <w:ind w:left="25" w:right="576"/>
      <w:contextualSpacing/>
    </w:pPr>
    <w:rPr>
      <w:rFonts w:eastAsiaTheme="minorEastAsia" w:cs="Calibri"/>
      <w:sz w:val="20"/>
      <w:szCs w:val="17"/>
    </w:rPr>
  </w:style>
  <w:style w:type="paragraph" w:customStyle="1" w:styleId="Linjesidhuvud">
    <w:name w:val="Linje sidhuvud"/>
    <w:basedOn w:val="Normal"/>
    <w:qFormat/>
    <w:rsid w:val="007F5031"/>
    <w:pPr>
      <w:pBdr>
        <w:top w:val="single" w:sz="36" w:space="0" w:color="2E8000"/>
      </w:pBdr>
      <w:spacing w:before="480" w:after="840"/>
    </w:pPr>
    <w:rPr>
      <w:rFonts w:asciiTheme="majorHAnsi" w:hAnsiTheme="majorHAnsi" w:cstheme="majorHAnsi"/>
      <w:sz w:val="10"/>
      <w:szCs w:val="10"/>
    </w:rPr>
  </w:style>
  <w:style w:type="paragraph" w:customStyle="1" w:styleId="Kontaktuppgifter">
    <w:name w:val="Kontaktuppgifter"/>
    <w:basedOn w:val="Normal"/>
    <w:rsid w:val="00AA4C4C"/>
    <w:pPr>
      <w:spacing w:before="60" w:after="200"/>
    </w:pPr>
    <w:rPr>
      <w:sz w:val="22"/>
    </w:rPr>
  </w:style>
  <w:style w:type="paragraph" w:customStyle="1" w:styleId="Linjeslut">
    <w:name w:val="Linjeslut"/>
    <w:basedOn w:val="Linjesidhuvud"/>
    <w:rsid w:val="008E7BBA"/>
    <w:pPr>
      <w:spacing w:before="360" w:after="600"/>
    </w:pPr>
  </w:style>
  <w:style w:type="character" w:styleId="Stark">
    <w:name w:val="Strong"/>
    <w:basedOn w:val="Standardstycketeckensnitt"/>
    <w:uiPriority w:val="22"/>
    <w:semiHidden/>
    <w:qFormat/>
    <w:rsid w:val="00996DA6"/>
    <w:rPr>
      <w:rFonts w:ascii="Calibri" w:hAnsi="Calibri" w:cs="Calibri"/>
      <w:b/>
      <w:bCs/>
      <w:color w:val="058470" w:themeColor="accent4"/>
    </w:rPr>
  </w:style>
  <w:style w:type="paragraph" w:customStyle="1" w:styleId="Listpunkter1">
    <w:name w:val="Listpunkter1"/>
    <w:basedOn w:val="Normal"/>
    <w:qFormat/>
    <w:rsid w:val="00DC2FF7"/>
    <w:pPr>
      <w:numPr>
        <w:numId w:val="15"/>
      </w:numPr>
      <w:spacing w:after="360"/>
      <w:ind w:right="578"/>
      <w:contextualSpacing/>
    </w:pPr>
    <w:rPr>
      <w:sz w:val="22"/>
    </w:rPr>
  </w:style>
  <w:style w:type="paragraph" w:styleId="Datum">
    <w:name w:val="Date"/>
    <w:basedOn w:val="Normal"/>
    <w:next w:val="Normal"/>
    <w:link w:val="DatumChar"/>
    <w:uiPriority w:val="99"/>
    <w:unhideWhenUsed/>
    <w:qFormat/>
    <w:rsid w:val="00EB6F15"/>
    <w:pPr>
      <w:spacing w:before="240" w:after="240"/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EB6F15"/>
    <w:rPr>
      <w:rFonts w:ascii="Arial" w:hAnsi="Arial" w:cs="Arial"/>
      <w:color w:val="000000" w:themeColor="text1"/>
      <w:sz w:val="24"/>
      <w:szCs w:val="24"/>
    </w:rPr>
  </w:style>
  <w:style w:type="paragraph" w:customStyle="1" w:styleId="FormatmallDatumEfter18pt">
    <w:name w:val="Formatmall Datum + Efter:  18 pt"/>
    <w:basedOn w:val="Datum"/>
    <w:rsid w:val="0084500E"/>
    <w:pPr>
      <w:spacing w:after="360"/>
    </w:pPr>
    <w:rPr>
      <w:rFonts w:eastAsia="Times New Roman" w:cs="Times New Roman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CA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CA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CA6"/>
    <w:rPr>
      <w:rFonts w:ascii="Arial" w:hAnsi="Arial" w:cs="Arial"/>
      <w:color w:val="000000" w:themeColor="text1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CA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CA6"/>
    <w:rPr>
      <w:rFonts w:ascii="Arial" w:hAnsi="Arial" w:cs="Arial"/>
      <w:b/>
      <w:bCs/>
      <w:color w:val="000000" w:themeColor="text1"/>
      <w:sz w:val="20"/>
      <w:szCs w:val="20"/>
    </w:rPr>
  </w:style>
  <w:style w:type="paragraph" w:styleId="Makrotext">
    <w:name w:val="macro"/>
    <w:link w:val="MakrotextChar"/>
    <w:uiPriority w:val="99"/>
    <w:semiHidden/>
    <w:unhideWhenUsed/>
    <w:rsid w:val="00144B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color w:val="595959" w:themeColor="text1" w:themeTint="A6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44BEF"/>
    <w:rPr>
      <w:rFonts w:ascii="Consolas" w:hAnsi="Consolas"/>
      <w:color w:val="595959" w:themeColor="text1" w:themeTint="A6"/>
      <w:szCs w:val="20"/>
    </w:rPr>
  </w:style>
  <w:style w:type="paragraph" w:customStyle="1" w:styleId="FormatmallRubrik2Fre0pt">
    <w:name w:val="Formatmall Rubrik 2 + Före:  0 pt"/>
    <w:basedOn w:val="Rubrik2"/>
    <w:rsid w:val="00ED4180"/>
    <w:rPr>
      <w:bCs w:val="0"/>
    </w:rPr>
  </w:style>
  <w:style w:type="numbering" w:customStyle="1" w:styleId="Aktuelllista1">
    <w:name w:val="Aktuell lista1"/>
    <w:uiPriority w:val="99"/>
    <w:rsid w:val="00DC2FF7"/>
    <w:pPr>
      <w:numPr>
        <w:numId w:val="50"/>
      </w:numPr>
    </w:pPr>
  </w:style>
  <w:style w:type="paragraph" w:customStyle="1" w:styleId="Rubrik30">
    <w:name w:val="Rubrik3"/>
    <w:basedOn w:val="Rubrik3"/>
    <w:rsid w:val="00280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sk\OneDrive%20-%20Arbetsf&#246;rmedlingen\Desktop\Arbetsf&#246;rmedlingen\Gabriella%20mallar%202023-05-04\brev-gr&#246;n_rv_Supreet.dotx" TargetMode="External"/></Relationship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8590AF-BFB3-F142-931F-CA8EE2A8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brev-grön_rv_Supreet.dotx</Template>
  <TotalTime>4</TotalTime>
  <Pages>3</Pages>
  <Words>417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grön</vt:lpstr>
    </vt:vector>
  </TitlesOfParts>
  <Manager/>
  <Company>Arbetsförmedlingen</Company>
  <LinksUpToDate>false</LinksUpToDate>
  <CharactersWithSpaces>2624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template green with photo</dc:title>
  <dc:subject>Brevmall grön</dc:subject>
  <dc:creator/>
  <cp:keywords/>
  <dc:description/>
  <cp:lastModifiedBy>Maria Björkegren</cp:lastModifiedBy>
  <cp:revision>3</cp:revision>
  <cp:lastPrinted>2023-03-22T09:58:00Z</cp:lastPrinted>
  <dcterms:created xsi:type="dcterms:W3CDTF">2023-08-22T09:39:00Z</dcterms:created>
  <dcterms:modified xsi:type="dcterms:W3CDTF">2023-08-24T10:39:00Z</dcterms:modified>
  <cp:category/>
</cp:coreProperties>
</file>