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0ECE" w14:textId="74BFC3F1" w:rsidR="00144BEF" w:rsidRPr="00094004" w:rsidRDefault="00144BEF" w:rsidP="00FD644B">
      <w:pPr>
        <w:pStyle w:val="Hjlptext"/>
        <w:spacing w:line="276" w:lineRule="auto"/>
        <w:ind w:left="0" w:right="53"/>
        <w:rPr>
          <w:color w:val="auto"/>
          <w:szCs w:val="22"/>
        </w:rPr>
      </w:pPr>
      <w:r w:rsidRPr="00094004">
        <w:rPr>
          <w:color w:val="auto"/>
          <w:szCs w:val="22"/>
        </w:rPr>
        <w:t>Instruktioner:</w:t>
      </w:r>
    </w:p>
    <w:p w14:paraId="253AC9F2" w14:textId="77777777" w:rsidR="00144BEF" w:rsidRPr="00094004" w:rsidRDefault="00144BEF" w:rsidP="00FD644B">
      <w:pPr>
        <w:pStyle w:val="Hjlptext"/>
        <w:numPr>
          <w:ilvl w:val="0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094004">
        <w:rPr>
          <w:color w:val="auto"/>
          <w:szCs w:val="22"/>
        </w:rPr>
        <w:t>Gå igenom detta dokument genom att använda piltangenterna eller musmarkören.</w:t>
      </w:r>
    </w:p>
    <w:p w14:paraId="5504F7B9" w14:textId="77777777" w:rsidR="00F412AE" w:rsidRPr="00094004" w:rsidRDefault="000D63BE" w:rsidP="00FD644B">
      <w:pPr>
        <w:pStyle w:val="Hjlptext"/>
        <w:numPr>
          <w:ilvl w:val="0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094004">
        <w:rPr>
          <w:color w:val="auto"/>
        </w:rPr>
        <w:t>Lägg in ditt eget foto</w:t>
      </w:r>
      <w:r w:rsidR="006420E0" w:rsidRPr="00094004">
        <w:rPr>
          <w:color w:val="auto"/>
        </w:rPr>
        <w:t xml:space="preserve"> </w:t>
      </w:r>
      <w:r w:rsidRPr="00094004">
        <w:rPr>
          <w:color w:val="auto"/>
        </w:rPr>
        <w:t xml:space="preserve">genom att </w:t>
      </w:r>
      <w:r w:rsidR="00E15CA6" w:rsidRPr="00094004">
        <w:rPr>
          <w:color w:val="auto"/>
        </w:rPr>
        <w:t>välja en av</w:t>
      </w:r>
      <w:r w:rsidR="006420E0" w:rsidRPr="00094004">
        <w:rPr>
          <w:color w:val="auto"/>
        </w:rPr>
        <w:t xml:space="preserve"> </w:t>
      </w:r>
      <w:r w:rsidR="00E15CA6" w:rsidRPr="00094004">
        <w:rPr>
          <w:color w:val="auto"/>
        </w:rPr>
        <w:t>följande alternat</w:t>
      </w:r>
      <w:r w:rsidR="006420E0" w:rsidRPr="00094004">
        <w:rPr>
          <w:color w:val="auto"/>
        </w:rPr>
        <w:t>iv</w:t>
      </w:r>
      <w:r w:rsidR="00E15CA6" w:rsidRPr="00094004">
        <w:rPr>
          <w:color w:val="auto"/>
        </w:rPr>
        <w:t>:</w:t>
      </w:r>
    </w:p>
    <w:p w14:paraId="4B569479" w14:textId="77777777" w:rsidR="00F412AE" w:rsidRPr="00094004" w:rsidRDefault="006420E0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094004">
        <w:rPr>
          <w:color w:val="auto"/>
        </w:rPr>
        <w:t>H</w:t>
      </w:r>
      <w:r w:rsidR="000D63BE" w:rsidRPr="00094004">
        <w:rPr>
          <w:color w:val="auto"/>
        </w:rPr>
        <w:t>ögerklicka på bilden.</w:t>
      </w:r>
      <w:r w:rsidR="00E15CA6" w:rsidRPr="00094004">
        <w:rPr>
          <w:color w:val="auto"/>
        </w:rPr>
        <w:t xml:space="preserve"> </w:t>
      </w:r>
      <w:r w:rsidR="000D63BE" w:rsidRPr="00094004">
        <w:rPr>
          <w:color w:val="auto"/>
        </w:rPr>
        <w:t xml:space="preserve">Markera Ändra bild i menyn och välj </w:t>
      </w:r>
      <w:r w:rsidRPr="00094004">
        <w:rPr>
          <w:color w:val="auto"/>
        </w:rPr>
        <w:t>d</w:t>
      </w:r>
      <w:r w:rsidR="000D63BE" w:rsidRPr="00094004">
        <w:rPr>
          <w:color w:val="auto"/>
        </w:rPr>
        <w:t>en här enheten, leta fram din bild.</w:t>
      </w:r>
    </w:p>
    <w:p w14:paraId="18FA784D" w14:textId="5104D52F" w:rsidR="00F412AE" w:rsidRPr="00094004" w:rsidRDefault="00E15CA6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094004">
        <w:rPr>
          <w:color w:val="auto"/>
        </w:rPr>
        <w:t xml:space="preserve">Placera markören i närheten av bilden och välj bilden med Shift + höger piltangenten. Tryck sedan på Shift </w:t>
      </w:r>
      <w:r w:rsidR="003232D0" w:rsidRPr="00094004">
        <w:rPr>
          <w:color w:val="auto"/>
        </w:rPr>
        <w:t xml:space="preserve">fn lock </w:t>
      </w:r>
      <w:r w:rsidRPr="00094004">
        <w:rPr>
          <w:color w:val="auto"/>
        </w:rPr>
        <w:t xml:space="preserve">+ F10 för att öppna fönstret. Välja ändra bild i menyn och välj </w:t>
      </w:r>
      <w:r w:rsidR="006420E0" w:rsidRPr="00094004">
        <w:rPr>
          <w:color w:val="auto"/>
        </w:rPr>
        <w:t>d</w:t>
      </w:r>
      <w:r w:rsidRPr="00094004">
        <w:rPr>
          <w:color w:val="auto"/>
        </w:rPr>
        <w:t>en här enheten, leta fram din bild.</w:t>
      </w:r>
    </w:p>
    <w:p w14:paraId="58272AA9" w14:textId="77777777" w:rsidR="00FD644B" w:rsidRPr="00094004" w:rsidRDefault="00272D7E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094004">
        <w:rPr>
          <w:color w:val="auto"/>
        </w:rPr>
        <w:t>Glöm inte att r</w:t>
      </w:r>
      <w:r w:rsidR="00E15CA6" w:rsidRPr="00094004">
        <w:rPr>
          <w:color w:val="auto"/>
        </w:rPr>
        <w:t>edigera alternativtext som finns i bilden.</w:t>
      </w:r>
    </w:p>
    <w:p w14:paraId="0DDF305A" w14:textId="510B5E43" w:rsidR="00FD644B" w:rsidRPr="00094004" w:rsidRDefault="00144BEF" w:rsidP="004B1788">
      <w:pPr>
        <w:pStyle w:val="Hjlptext"/>
        <w:numPr>
          <w:ilvl w:val="0"/>
          <w:numId w:val="47"/>
        </w:numPr>
        <w:spacing w:before="120" w:after="0" w:line="360" w:lineRule="auto"/>
        <w:ind w:left="360" w:right="53"/>
        <w:rPr>
          <w:color w:val="auto"/>
        </w:rPr>
      </w:pPr>
      <w:r w:rsidRPr="00094004">
        <w:rPr>
          <w:color w:val="auto"/>
          <w:szCs w:val="22"/>
        </w:rPr>
        <w:t xml:space="preserve">Läs informationen nedan och ersätt all text som börjar med </w:t>
      </w:r>
      <w:bookmarkStart w:id="0" w:name="_Hlk136433608"/>
      <w:bookmarkStart w:id="1" w:name="_Hlk136523279"/>
      <w:r w:rsidR="005B6033" w:rsidRPr="00094004">
        <w:rPr>
          <w:color w:val="auto"/>
          <w:szCs w:val="22"/>
        </w:rPr>
        <w:t xml:space="preserve">vänsterklammer </w:t>
      </w:r>
      <w:r w:rsidRPr="00094004">
        <w:rPr>
          <w:color w:val="auto"/>
          <w:szCs w:val="22"/>
        </w:rPr>
        <w:t>{</w:t>
      </w:r>
      <w:bookmarkEnd w:id="0"/>
      <w:r w:rsidRPr="00094004">
        <w:rPr>
          <w:color w:val="auto"/>
          <w:szCs w:val="22"/>
        </w:rPr>
        <w:t xml:space="preserve"> </w:t>
      </w:r>
      <w:bookmarkEnd w:id="1"/>
      <w:r w:rsidRPr="00094004">
        <w:rPr>
          <w:color w:val="auto"/>
          <w:szCs w:val="22"/>
        </w:rPr>
        <w:t>och slutar med</w:t>
      </w:r>
      <w:r w:rsidR="005B6033" w:rsidRPr="00094004">
        <w:rPr>
          <w:color w:val="auto"/>
          <w:szCs w:val="22"/>
        </w:rPr>
        <w:t xml:space="preserve"> högerklammer</w:t>
      </w:r>
      <w:r w:rsidRPr="00094004">
        <w:rPr>
          <w:color w:val="auto"/>
          <w:szCs w:val="22"/>
        </w:rPr>
        <w:t xml:space="preserve"> </w:t>
      </w:r>
      <w:bookmarkStart w:id="2" w:name="_Hlk136433632"/>
      <w:bookmarkStart w:id="3" w:name="_Hlk136523295"/>
      <w:r w:rsidRPr="00094004">
        <w:rPr>
          <w:color w:val="auto"/>
          <w:szCs w:val="22"/>
        </w:rPr>
        <w:t>}</w:t>
      </w:r>
      <w:bookmarkEnd w:id="2"/>
      <w:r w:rsidRPr="00094004">
        <w:rPr>
          <w:color w:val="auto"/>
          <w:szCs w:val="22"/>
        </w:rPr>
        <w:t xml:space="preserve"> </w:t>
      </w:r>
      <w:bookmarkEnd w:id="3"/>
      <w:r w:rsidRPr="00094004">
        <w:rPr>
          <w:color w:val="auto"/>
          <w:szCs w:val="22"/>
        </w:rPr>
        <w:t>med din egen personliga information genom att radera befintlig text och skriva din egen text.</w:t>
      </w:r>
    </w:p>
    <w:p w14:paraId="1C17555F" w14:textId="6BB5A3EB" w:rsidR="00FD644B" w:rsidRPr="00094004" w:rsidRDefault="00144BEF" w:rsidP="00FD644B">
      <w:pPr>
        <w:pStyle w:val="Hjlptext"/>
        <w:numPr>
          <w:ilvl w:val="0"/>
          <w:numId w:val="47"/>
        </w:numPr>
        <w:spacing w:after="200" w:line="360" w:lineRule="auto"/>
        <w:ind w:left="360" w:right="53"/>
        <w:rPr>
          <w:color w:val="auto"/>
        </w:rPr>
      </w:pPr>
      <w:r w:rsidRPr="00094004">
        <w:rPr>
          <w:color w:val="auto"/>
          <w:szCs w:val="22"/>
        </w:rPr>
        <w:t xml:space="preserve">Glöm inte att radera alla instruktioner innan du skickar iväg ditt </w:t>
      </w:r>
      <w:r w:rsidR="00ED4180" w:rsidRPr="00094004">
        <w:rPr>
          <w:color w:val="auto"/>
          <w:szCs w:val="22"/>
        </w:rPr>
        <w:t>CV</w:t>
      </w:r>
      <w:r w:rsidR="004B482D" w:rsidRPr="00094004">
        <w:rPr>
          <w:color w:val="auto"/>
        </w:rPr>
        <w:t>.</w:t>
      </w:r>
    </w:p>
    <w:p w14:paraId="2AB87B58" w14:textId="57BA1607" w:rsidR="00D2346B" w:rsidRPr="00A22930" w:rsidRDefault="00FD644B" w:rsidP="00D2346B">
      <w:pPr>
        <w:pStyle w:val="Normaltext"/>
        <w:spacing w:after="120" w:line="360" w:lineRule="auto"/>
      </w:pPr>
      <w:r w:rsidRPr="00B77B3A">
        <w:rPr>
          <w:noProof/>
        </w:rPr>
        <w:drawing>
          <wp:inline distT="0" distB="0" distL="0" distR="0" wp14:anchorId="6B7D0B31" wp14:editId="47BCF618">
            <wp:extent cx="1617980" cy="1617980"/>
            <wp:effectExtent l="133350" t="133350" r="115570" b="115570"/>
            <wp:docPr id="5" name="Bildobjekt 5" descr="Fotomall som ska bytas ut till ditt eget f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Fotomall som ska bytas ut till ditt eget foto.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r="8371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617980"/>
                    </a:xfrm>
                    <a:prstGeom prst="ellipse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 w="76200" cap="rnd">
                      <a:solidFill>
                        <a:srgbClr val="3C87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E8D6F99" w14:textId="77777777" w:rsidR="00E81BA9" w:rsidRDefault="00E81BA9" w:rsidP="00E81BA9">
      <w:pPr>
        <w:pStyle w:val="Rubrik1"/>
        <w:spacing w:before="0" w:after="0" w:line="360" w:lineRule="auto"/>
      </w:pPr>
      <w:r>
        <w:t>{</w:t>
      </w:r>
      <w:r w:rsidRPr="00945B38">
        <w:t>Förnamn</w:t>
      </w:r>
      <w:r>
        <w:t xml:space="preserve"> </w:t>
      </w:r>
      <w:r w:rsidRPr="00DC2FF7">
        <w:rPr>
          <w:color w:val="3C8701"/>
        </w:rPr>
        <w:t>Efternamn</w:t>
      </w:r>
      <w:r>
        <w:t>}</w:t>
      </w:r>
    </w:p>
    <w:p w14:paraId="22FF2FC7" w14:textId="77777777" w:rsidR="00E81BA9" w:rsidRPr="006C1161" w:rsidRDefault="00E81BA9" w:rsidP="00E81B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8AE0D" wp14:editId="3D99EA83">
                <wp:simplePos x="0" y="0"/>
                <wp:positionH relativeFrom="column">
                  <wp:posOffset>45497</wp:posOffset>
                </wp:positionH>
                <wp:positionV relativeFrom="paragraph">
                  <wp:posOffset>104466</wp:posOffset>
                </wp:positionV>
                <wp:extent cx="5690286" cy="0"/>
                <wp:effectExtent l="0" t="25400" r="37465" b="38100"/>
                <wp:wrapNone/>
                <wp:docPr id="1873710417" name="Ra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0286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3C87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8F378" id="Rak 1" o:spid="_x0000_s1026" alt="&quot;&quot;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8.25pt" to="451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" strokecolor="#3c8701" strokeweight="5pt">
                <v:stroke joinstyle="miter"/>
              </v:line>
            </w:pict>
          </mc:Fallback>
        </mc:AlternateContent>
      </w:r>
    </w:p>
    <w:p w14:paraId="1D8BD038" w14:textId="32E49057" w:rsidR="00ED4180" w:rsidRPr="00AA4C4C" w:rsidRDefault="00ED4180" w:rsidP="00ED4180">
      <w:pPr>
        <w:pStyle w:val="Kontaktuppgifter"/>
        <w:spacing w:line="360" w:lineRule="auto"/>
      </w:pPr>
      <w:r>
        <w:t>{</w:t>
      </w:r>
      <w:r w:rsidRPr="00AA4C4C">
        <w:t>Din adress</w:t>
      </w:r>
      <w:r>
        <w:t>}</w:t>
      </w:r>
    </w:p>
    <w:p w14:paraId="17BFAA5F" w14:textId="6AAC9FBF" w:rsidR="00ED4180" w:rsidRPr="00AA4C4C" w:rsidRDefault="00ED4180" w:rsidP="00ED4180">
      <w:pPr>
        <w:pStyle w:val="Kontaktuppgifter"/>
        <w:spacing w:line="360" w:lineRule="auto"/>
      </w:pPr>
      <w:r>
        <w:t>{</w:t>
      </w:r>
      <w:r w:rsidRPr="00AA4C4C">
        <w:t>Postnummer och ort</w:t>
      </w:r>
      <w:r>
        <w:t>}</w:t>
      </w:r>
    </w:p>
    <w:p w14:paraId="2EF7B091" w14:textId="7666FEF6" w:rsidR="00ED4180" w:rsidRPr="00AA4C4C" w:rsidRDefault="00ED4180" w:rsidP="00ED4180">
      <w:pPr>
        <w:pStyle w:val="Kontaktuppgifter"/>
        <w:spacing w:line="360" w:lineRule="auto"/>
      </w:pPr>
      <w:r>
        <w:t>{</w:t>
      </w:r>
      <w:r w:rsidRPr="00AA4C4C">
        <w:t>Ditt telefonnummer</w:t>
      </w:r>
      <w:r>
        <w:t>}</w:t>
      </w:r>
    </w:p>
    <w:p w14:paraId="6F3D6B09" w14:textId="64C4F18B" w:rsidR="00ED4180" w:rsidRPr="00AA4C4C" w:rsidRDefault="00ED4180" w:rsidP="00ED4180">
      <w:pPr>
        <w:pStyle w:val="Kontaktuppgifter"/>
        <w:spacing w:line="360" w:lineRule="auto"/>
      </w:pPr>
      <w:r>
        <w:t>{</w:t>
      </w:r>
      <w:r w:rsidRPr="00AA4C4C">
        <w:t>Din e-postadress</w:t>
      </w:r>
      <w:r>
        <w:t>}</w:t>
      </w:r>
    </w:p>
    <w:p w14:paraId="53E64C82" w14:textId="4D419B2D" w:rsidR="00ED4180" w:rsidRDefault="00ED4180" w:rsidP="00ED4180">
      <w:pPr>
        <w:pStyle w:val="Kontaktuppgifter"/>
        <w:spacing w:line="360" w:lineRule="auto"/>
      </w:pPr>
      <w:r>
        <w:t>{</w:t>
      </w:r>
      <w:r w:rsidRPr="00AA4C4C">
        <w:t>Din webbplats</w:t>
      </w:r>
      <w:r>
        <w:t>}</w:t>
      </w:r>
    </w:p>
    <w:p w14:paraId="38DFC588" w14:textId="6E732F31" w:rsidR="00ED4180" w:rsidRDefault="00ED4180" w:rsidP="00ED4180">
      <w:pPr>
        <w:pStyle w:val="Kontaktuppgifter"/>
        <w:spacing w:line="360" w:lineRule="auto"/>
      </w:pPr>
      <w:r>
        <w:br w:type="page"/>
      </w:r>
    </w:p>
    <w:p w14:paraId="14EE69D7" w14:textId="26DCE968" w:rsidR="00ED4180" w:rsidRDefault="00ED4180" w:rsidP="00D2230B">
      <w:pPr>
        <w:pStyle w:val="Rubrik2"/>
      </w:pPr>
      <w:r w:rsidRPr="001E2C08">
        <w:lastRenderedPageBreak/>
        <w:t xml:space="preserve">Sammanfattning och </w:t>
      </w:r>
      <w:r w:rsidRPr="00D2230B">
        <w:t>mål</w:t>
      </w:r>
    </w:p>
    <w:p w14:paraId="195F2CFB" w14:textId="68EAED07" w:rsidR="00ED4180" w:rsidRPr="00EF46C2" w:rsidRDefault="00ED4180" w:rsidP="00ED4180">
      <w:pPr>
        <w:pStyle w:val="Listpunkter1"/>
        <w:spacing w:after="0" w:line="360" w:lineRule="auto"/>
        <w:ind w:left="357" w:right="-29"/>
      </w:pPr>
      <w:r>
        <w:t>{</w:t>
      </w:r>
      <w:r w:rsidRPr="00EF46C2">
        <w:t>Om du har gjort mycket eller har ett spretigt cv, sammanfatta kort din kompetens och de erfarenheter som är relevanta för just det här jobbet.</w:t>
      </w:r>
    </w:p>
    <w:p w14:paraId="734D64C9" w14:textId="77777777" w:rsidR="00ED4180" w:rsidRPr="00EF46C2" w:rsidRDefault="00ED4180" w:rsidP="00ED4180">
      <w:pPr>
        <w:pStyle w:val="Listpunkter1"/>
        <w:spacing w:after="0" w:line="360" w:lineRule="auto"/>
        <w:ind w:left="357" w:right="-29"/>
      </w:pPr>
      <w:r w:rsidRPr="00EF46C2">
        <w:t>Det är viktigt att arbetsgivaren snabbt får en översikt som är intresseväckande.</w:t>
      </w:r>
    </w:p>
    <w:p w14:paraId="7B20576C" w14:textId="77777777" w:rsidR="00ED4180" w:rsidRPr="00EF46C2" w:rsidRDefault="00ED4180" w:rsidP="00ED4180">
      <w:pPr>
        <w:pStyle w:val="Listpunkter1"/>
        <w:spacing w:after="0" w:line="360" w:lineRule="auto"/>
        <w:ind w:left="357" w:right="-29"/>
      </w:pPr>
      <w:r w:rsidRPr="00EF46C2">
        <w:t>Det räcker med ca 4</w:t>
      </w:r>
      <w:r w:rsidRPr="00EF46C2">
        <w:sym w:font="Symbol" w:char="F02D"/>
      </w:r>
      <w:r w:rsidRPr="00EF46C2">
        <w:t>5 punkter.</w:t>
      </w:r>
    </w:p>
    <w:p w14:paraId="2936C509" w14:textId="4A1545FD" w:rsidR="00ED4180" w:rsidRPr="00ED4180" w:rsidRDefault="00ED4180" w:rsidP="001B76F5">
      <w:pPr>
        <w:pStyle w:val="Listpunkter1"/>
        <w:spacing w:after="400" w:line="360" w:lineRule="auto"/>
        <w:ind w:left="357" w:right="-29"/>
      </w:pPr>
      <w:r w:rsidRPr="00EF46C2">
        <w:t>Tala om vad du har föryrkesmål.</w:t>
      </w:r>
      <w:r w:rsidR="00D2230B">
        <w:t>}</w:t>
      </w:r>
    </w:p>
    <w:p w14:paraId="080D5052" w14:textId="77777777" w:rsidR="00ED4180" w:rsidRPr="00ED4180" w:rsidRDefault="00ED4180" w:rsidP="001B76F5">
      <w:pPr>
        <w:pStyle w:val="Rubrik2"/>
        <w:rPr>
          <w:rFonts w:eastAsiaTheme="majorEastAsia"/>
        </w:rPr>
      </w:pPr>
      <w:r w:rsidRPr="001B76F5">
        <w:t>Arbetslivserfarenhet</w:t>
      </w:r>
    </w:p>
    <w:p w14:paraId="01CF004E" w14:textId="3280C0E9" w:rsidR="00ED4180" w:rsidRPr="00ED4180" w:rsidRDefault="00ED4180" w:rsidP="00ED4180">
      <w:pPr>
        <w:spacing w:before="240" w:line="360" w:lineRule="auto"/>
      </w:pPr>
      <w:r>
        <w:t>{</w:t>
      </w:r>
      <w:r w:rsidRPr="00ED4180">
        <w:t xml:space="preserve">Datum från – </w:t>
      </w:r>
      <w:r>
        <w:t>till}</w:t>
      </w:r>
    </w:p>
    <w:p w14:paraId="0D286F24" w14:textId="77777777" w:rsidR="00DC2FF7" w:rsidRPr="00D2230B" w:rsidRDefault="00DC2FF7" w:rsidP="002807D3">
      <w:pPr>
        <w:pStyle w:val="Rubrik30"/>
      </w:pPr>
      <w:r w:rsidRPr="00D2230B">
        <w:t>{Jobbtitel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Befattning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Företagets namn}</w:t>
      </w:r>
    </w:p>
    <w:p w14:paraId="52579C2E" w14:textId="5CAA18DC" w:rsidR="00ED4180" w:rsidRPr="00ED4180" w:rsidRDefault="00ED4180" w:rsidP="00ED4180">
      <w:pPr>
        <w:spacing w:after="100" w:line="360" w:lineRule="auto"/>
        <w:ind w:right="14"/>
      </w:pPr>
      <w:r>
        <w:t>{</w:t>
      </w:r>
      <w:r w:rsidRPr="00ED4180">
        <w:t>Här kan du göra en kort sammanfattning av dina huvudansvarsområden och större prestationer.</w:t>
      </w:r>
      <w:r>
        <w:t>}</w:t>
      </w:r>
    </w:p>
    <w:p w14:paraId="060F81EE" w14:textId="06A39DCC" w:rsidR="00ED4180" w:rsidRPr="00ED4180" w:rsidRDefault="00ED4180" w:rsidP="00ED4180">
      <w:pPr>
        <w:spacing w:before="240" w:line="360" w:lineRule="auto"/>
      </w:pPr>
      <w:r>
        <w:t>{</w:t>
      </w:r>
      <w:r w:rsidRPr="00ED4180">
        <w:t>Datum från – till</w:t>
      </w:r>
      <w:r>
        <w:t>}</w:t>
      </w:r>
    </w:p>
    <w:p w14:paraId="56863FA2" w14:textId="77777777" w:rsidR="002807D3" w:rsidRPr="00D2230B" w:rsidRDefault="002807D3" w:rsidP="002807D3">
      <w:pPr>
        <w:pStyle w:val="Rubrik30"/>
      </w:pPr>
      <w:r w:rsidRPr="00D2230B">
        <w:t>{Jobbtitel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Befattning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Företagets namn}</w:t>
      </w:r>
    </w:p>
    <w:p w14:paraId="1F9D5C78" w14:textId="393280B7" w:rsidR="00ED4180" w:rsidRPr="00ED4180" w:rsidRDefault="00ED4180" w:rsidP="00ED4180">
      <w:pPr>
        <w:spacing w:after="100" w:line="360" w:lineRule="auto"/>
        <w:ind w:right="14"/>
      </w:pPr>
      <w:r>
        <w:t>{</w:t>
      </w:r>
      <w:r w:rsidRPr="00ED4180">
        <w:t>Här kan du göra en kort sammanfattning av dina huvudansvarsområden och större prestationer.</w:t>
      </w:r>
      <w:r>
        <w:t>}</w:t>
      </w:r>
    </w:p>
    <w:p w14:paraId="72F1379D" w14:textId="238A31DF" w:rsidR="00ED4180" w:rsidRPr="00ED4180" w:rsidRDefault="00ED4180" w:rsidP="00ED4180">
      <w:pPr>
        <w:spacing w:before="240" w:line="360" w:lineRule="auto"/>
      </w:pPr>
      <w:r>
        <w:t>{</w:t>
      </w:r>
      <w:r w:rsidRPr="00ED4180">
        <w:t>Datum från – till</w:t>
      </w:r>
      <w:r>
        <w:t>}</w:t>
      </w:r>
    </w:p>
    <w:p w14:paraId="774415BF" w14:textId="77777777" w:rsidR="002807D3" w:rsidRPr="00D2230B" w:rsidRDefault="002807D3" w:rsidP="002807D3">
      <w:pPr>
        <w:pStyle w:val="Rubrik30"/>
      </w:pPr>
      <w:r w:rsidRPr="00D2230B">
        <w:t>{Jobbtitel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Befattning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Företagets namn}</w:t>
      </w:r>
    </w:p>
    <w:p w14:paraId="4158B06D" w14:textId="7706C70F" w:rsidR="00ED4180" w:rsidRDefault="00ED4180" w:rsidP="00ED4180">
      <w:pPr>
        <w:spacing w:after="100" w:line="360" w:lineRule="auto"/>
        <w:ind w:right="14"/>
      </w:pPr>
      <w:r>
        <w:t>{</w:t>
      </w:r>
      <w:r w:rsidRPr="00ED4180">
        <w:t>Här kan du göra en kort sammanfattning av dina huvudansvarsområden och större prestationer.</w:t>
      </w:r>
      <w:r>
        <w:t>}</w:t>
      </w:r>
      <w:r>
        <w:br w:type="page"/>
      </w:r>
    </w:p>
    <w:p w14:paraId="02751015" w14:textId="77777777" w:rsidR="00ED4180" w:rsidRPr="00ED4180" w:rsidRDefault="00ED4180" w:rsidP="00D2230B">
      <w:pPr>
        <w:pStyle w:val="Rubrik2"/>
        <w:rPr>
          <w:rFonts w:eastAsiaTheme="majorEastAsia"/>
        </w:rPr>
      </w:pPr>
      <w:r w:rsidRPr="00ED4180">
        <w:rPr>
          <w:rFonts w:eastAsiaTheme="majorEastAsia"/>
        </w:rPr>
        <w:lastRenderedPageBreak/>
        <w:t>Utbildning</w:t>
      </w:r>
    </w:p>
    <w:p w14:paraId="5FF697DF" w14:textId="399B2E73" w:rsidR="00ED4180" w:rsidRPr="00ED4180" w:rsidRDefault="00D2230B" w:rsidP="00DC2FF7">
      <w:pPr>
        <w:pStyle w:val="Rubrik3"/>
      </w:pPr>
      <w:r>
        <w:t>{</w:t>
      </w:r>
      <w:r w:rsidR="00ED4180" w:rsidRPr="00ED4180">
        <w:t>Skolans namn, Ort, region</w:t>
      </w:r>
      <w:r>
        <w:t>}</w:t>
      </w:r>
    </w:p>
    <w:p w14:paraId="122D203B" w14:textId="06262A4E" w:rsidR="00ED4180" w:rsidRPr="00ED4180" w:rsidRDefault="00D2230B" w:rsidP="00ED4180">
      <w:pPr>
        <w:spacing w:after="100" w:line="360" w:lineRule="auto"/>
        <w:ind w:right="14"/>
      </w:pPr>
      <w:r>
        <w:t>{</w:t>
      </w:r>
      <w:r w:rsidR="00ED4180" w:rsidRPr="00ED4180">
        <w:t>Beskriv kort utbildningsinnehållet, till exempel enskilda kurser som kan vara relevanta för tjänsten du söker.</w:t>
      </w:r>
      <w:r>
        <w:t>}</w:t>
      </w:r>
    </w:p>
    <w:p w14:paraId="683A3639" w14:textId="67208057" w:rsidR="00ED4180" w:rsidRPr="00ED4180" w:rsidRDefault="00D2230B" w:rsidP="00DC2FF7">
      <w:pPr>
        <w:pStyle w:val="Rubrik3"/>
      </w:pPr>
      <w:r>
        <w:t>{</w:t>
      </w:r>
      <w:r w:rsidR="00ED4180" w:rsidRPr="00ED4180">
        <w:t>Skolans namn, Ort, region</w:t>
      </w:r>
      <w:r>
        <w:t>}</w:t>
      </w:r>
    </w:p>
    <w:p w14:paraId="1C3F0ACA" w14:textId="426427BD" w:rsidR="00ED4180" w:rsidRPr="00ED4180" w:rsidRDefault="00D2230B" w:rsidP="00ED4180">
      <w:pPr>
        <w:spacing w:after="100" w:line="360" w:lineRule="auto"/>
        <w:ind w:right="14"/>
      </w:pPr>
      <w:r>
        <w:t>{</w:t>
      </w:r>
      <w:r w:rsidR="00ED4180" w:rsidRPr="00ED4180">
        <w:t>Beskriv kort utbildningsinnehållet, till exempel enskilda kurser som kan vara relevanta för tjänsten du söker.</w:t>
      </w:r>
      <w:r>
        <w:t>}</w:t>
      </w:r>
    </w:p>
    <w:p w14:paraId="398DB84E" w14:textId="419FE8F0" w:rsidR="00ED4180" w:rsidRPr="00ED4180" w:rsidRDefault="00D2230B" w:rsidP="00DC2FF7">
      <w:pPr>
        <w:pStyle w:val="Rubrik3"/>
      </w:pPr>
      <w:r>
        <w:t>{</w:t>
      </w:r>
      <w:r w:rsidR="00ED4180" w:rsidRPr="00ED4180">
        <w:t>Skolans namn, Ort, region</w:t>
      </w:r>
      <w:r>
        <w:t>}</w:t>
      </w:r>
    </w:p>
    <w:p w14:paraId="0CE468C6" w14:textId="66BC1DB0" w:rsidR="00ED4180" w:rsidRPr="00ED4180" w:rsidRDefault="00D2230B" w:rsidP="00ED4180">
      <w:pPr>
        <w:spacing w:after="100" w:line="360" w:lineRule="auto"/>
        <w:ind w:right="14"/>
      </w:pPr>
      <w:r>
        <w:t>{</w:t>
      </w:r>
      <w:r w:rsidR="00ED4180" w:rsidRPr="00ED4180">
        <w:t>Beskriv kort utbildningsinnehållet, till exempel enskilda kurser som kan vara relevanta för tjänsten du söker.</w:t>
      </w:r>
      <w:r>
        <w:t>}</w:t>
      </w:r>
    </w:p>
    <w:p w14:paraId="31941EA4" w14:textId="77777777" w:rsidR="00ED4180" w:rsidRPr="00ED4180" w:rsidRDefault="00ED4180" w:rsidP="00D2230B">
      <w:pPr>
        <w:pStyle w:val="Rubrik2"/>
        <w:rPr>
          <w:rFonts w:eastAsiaTheme="minorHAnsi" w:cstheme="minorBidi"/>
          <w:sz w:val="22"/>
          <w:szCs w:val="22"/>
        </w:rPr>
      </w:pPr>
      <w:r w:rsidRPr="00ED4180">
        <w:rPr>
          <w:rFonts w:eastAsiaTheme="majorEastAsia"/>
        </w:rPr>
        <w:t>Kurser och praktik</w:t>
      </w:r>
    </w:p>
    <w:p w14:paraId="1A684196" w14:textId="31931937" w:rsidR="00ED4180" w:rsidRPr="00ED4180" w:rsidRDefault="00D2230B" w:rsidP="00ED4180">
      <w:pPr>
        <w:spacing w:after="100" w:line="360" w:lineRule="auto"/>
        <w:ind w:right="14"/>
      </w:pPr>
      <w:r>
        <w:t>{</w:t>
      </w:r>
      <w:r w:rsidR="00ED4180" w:rsidRPr="00ED4180">
        <w:t>Skriv upp eventuell praktik, kurser eller vidareutbildningar du har gjort, antingen privat eller via tidigare arbetsgivare.</w:t>
      </w:r>
      <w:r>
        <w:t>}</w:t>
      </w:r>
    </w:p>
    <w:p w14:paraId="2CA8E053" w14:textId="77777777" w:rsidR="00ED4180" w:rsidRPr="00ED4180" w:rsidRDefault="00ED4180" w:rsidP="00D2230B">
      <w:pPr>
        <w:pStyle w:val="Rubrik2"/>
        <w:rPr>
          <w:rFonts w:eastAsiaTheme="majorEastAsia"/>
        </w:rPr>
      </w:pPr>
      <w:r w:rsidRPr="00ED4180">
        <w:rPr>
          <w:rFonts w:eastAsiaTheme="majorEastAsia"/>
        </w:rPr>
        <w:t>Datorkunskap</w:t>
      </w:r>
    </w:p>
    <w:p w14:paraId="65B298E8" w14:textId="733B1D28" w:rsidR="00ED4180" w:rsidRPr="00ED4180" w:rsidRDefault="00D2230B" w:rsidP="00ED4180">
      <w:pPr>
        <w:spacing w:after="100" w:line="360" w:lineRule="auto"/>
        <w:ind w:right="14"/>
      </w:pPr>
      <w:r>
        <w:t>{</w:t>
      </w:r>
      <w:r w:rsidR="00ED4180" w:rsidRPr="00ED4180">
        <w:t>Tala om vilken mjukvara som du behärskar bra, till exempel:</w:t>
      </w:r>
    </w:p>
    <w:p w14:paraId="0FA0E46F" w14:textId="3DDA80FE" w:rsidR="00ED4180" w:rsidRPr="00ED4180" w:rsidRDefault="00ED4180" w:rsidP="00ED4180">
      <w:pPr>
        <w:numPr>
          <w:ilvl w:val="0"/>
          <w:numId w:val="49"/>
        </w:numPr>
        <w:spacing w:after="100" w:line="360" w:lineRule="auto"/>
        <w:ind w:right="14"/>
      </w:pPr>
      <w:r w:rsidRPr="00ED4180">
        <w:t>Microsoft Office 365</w:t>
      </w:r>
      <w:r w:rsidR="00D2230B">
        <w:t>}</w:t>
      </w:r>
    </w:p>
    <w:p w14:paraId="2A683C3C" w14:textId="77777777" w:rsidR="00ED4180" w:rsidRPr="00ED4180" w:rsidRDefault="00ED4180" w:rsidP="00D2230B">
      <w:pPr>
        <w:pStyle w:val="Rubrik2"/>
        <w:rPr>
          <w:rFonts w:eastAsiaTheme="majorEastAsia"/>
        </w:rPr>
      </w:pPr>
      <w:r w:rsidRPr="00ED4180">
        <w:rPr>
          <w:rFonts w:eastAsiaTheme="majorEastAsia"/>
        </w:rPr>
        <w:t>Språkkunskaper</w:t>
      </w:r>
    </w:p>
    <w:p w14:paraId="7BDB8F54" w14:textId="69249131" w:rsidR="00ED4180" w:rsidRPr="00ED4180" w:rsidRDefault="00D2230B" w:rsidP="00ED4180">
      <w:pPr>
        <w:spacing w:after="100" w:line="360" w:lineRule="auto"/>
        <w:ind w:right="14"/>
        <w:rPr>
          <w:rFonts w:asciiTheme="majorHAnsi" w:eastAsiaTheme="majorEastAsia" w:hAnsiTheme="majorHAnsi" w:cs="Times New Roman (CS-rubriker)"/>
          <w:bCs/>
          <w:color w:val="auto"/>
          <w:kern w:val="28"/>
          <w:sz w:val="22"/>
          <w:szCs w:val="22"/>
        </w:rPr>
      </w:pPr>
      <w:r>
        <w:t>{</w:t>
      </w:r>
      <w:r w:rsidR="00ED4180" w:rsidRPr="00ED4180">
        <w:t>Skriv in dina språkkunskaper inklusive nivå, till exempel:</w:t>
      </w:r>
      <w:r w:rsidR="00ED4180" w:rsidRPr="00ED4180">
        <w:br/>
        <w:t>Engelska – goda kunskaper i tal och skrift.</w:t>
      </w:r>
      <w:r>
        <w:t>}</w:t>
      </w:r>
    </w:p>
    <w:p w14:paraId="311678EF" w14:textId="77777777" w:rsidR="00ED4180" w:rsidRPr="00ED4180" w:rsidRDefault="00ED4180" w:rsidP="00D2230B">
      <w:pPr>
        <w:pStyle w:val="Rubrik2"/>
        <w:rPr>
          <w:rFonts w:eastAsiaTheme="majorEastAsia"/>
          <w:sz w:val="22"/>
        </w:rPr>
      </w:pPr>
      <w:r w:rsidRPr="00ED4180">
        <w:rPr>
          <w:rFonts w:eastAsiaTheme="majorEastAsia"/>
        </w:rPr>
        <w:t xml:space="preserve">Förtroendeuppdrag och utnämningar </w:t>
      </w:r>
    </w:p>
    <w:p w14:paraId="462A468F" w14:textId="309A732E" w:rsidR="00ED4180" w:rsidRPr="00ED4180" w:rsidRDefault="00D2230B" w:rsidP="00ED4180">
      <w:pPr>
        <w:spacing w:after="100" w:line="360" w:lineRule="auto"/>
        <w:ind w:right="14"/>
        <w:rPr>
          <w:rFonts w:asciiTheme="majorHAnsi" w:eastAsiaTheme="majorEastAsia" w:hAnsiTheme="majorHAnsi" w:cs="Times New Roman (CS-rubriker)"/>
          <w:bCs/>
          <w:color w:val="auto"/>
          <w:kern w:val="28"/>
          <w:sz w:val="22"/>
          <w:szCs w:val="22"/>
        </w:rPr>
      </w:pPr>
      <w:r>
        <w:t>{</w:t>
      </w:r>
      <w:r w:rsidR="00ED4180" w:rsidRPr="00ED4180">
        <w:t>Om sådana finns, till exempel styrelseledamot i bostadsrättföreningen Annars kan du ta bort den här punkten.</w:t>
      </w:r>
      <w:r>
        <w:t>}</w:t>
      </w:r>
    </w:p>
    <w:p w14:paraId="5EE1BEB4" w14:textId="77777777" w:rsidR="00ED4180" w:rsidRPr="00ED4180" w:rsidRDefault="00ED4180" w:rsidP="00D2230B">
      <w:pPr>
        <w:pStyle w:val="Rubrik2"/>
        <w:rPr>
          <w:rFonts w:eastAsiaTheme="majorEastAsia"/>
        </w:rPr>
      </w:pPr>
      <w:r w:rsidRPr="00ED4180">
        <w:rPr>
          <w:rFonts w:eastAsiaTheme="majorEastAsia"/>
        </w:rPr>
        <w:t>Referenser</w:t>
      </w:r>
    </w:p>
    <w:p w14:paraId="76070668" w14:textId="62D67726" w:rsidR="003E0724" w:rsidRPr="00A22930" w:rsidRDefault="00D2230B" w:rsidP="00D2230B">
      <w:pPr>
        <w:spacing w:after="100" w:line="360" w:lineRule="auto"/>
        <w:ind w:right="14"/>
      </w:pPr>
      <w:r>
        <w:t>{</w:t>
      </w:r>
      <w:r w:rsidR="00ED4180" w:rsidRPr="00ED4180">
        <w:t>Tillgängliga på begäran.</w:t>
      </w:r>
      <w:r>
        <w:t>}</w:t>
      </w:r>
    </w:p>
    <w:sectPr w:rsidR="003E0724" w:rsidRPr="00A22930" w:rsidSect="00E81BA9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178" w:right="1417" w:bottom="1417" w:left="1417" w:header="716" w:footer="5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7CBBA" w14:textId="77777777" w:rsidR="00872547" w:rsidRDefault="00872547" w:rsidP="008C49C3">
      <w:r>
        <w:separator/>
      </w:r>
    </w:p>
  </w:endnote>
  <w:endnote w:type="continuationSeparator" w:id="0">
    <w:p w14:paraId="149AF60F" w14:textId="77777777" w:rsidR="00872547" w:rsidRDefault="00872547" w:rsidP="008C4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CS-rubriker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115E" w14:textId="6D694013" w:rsidR="00370800" w:rsidRPr="000F176B" w:rsidRDefault="000F176B" w:rsidP="00782629">
    <w:pPr>
      <w:pStyle w:val="Sidfotstext"/>
      <w:jc w:val="right"/>
    </w:pPr>
    <w:r w:rsidRPr="000F176B">
      <w:t xml:space="preserve">Sid </w:t>
    </w:r>
    <w:sdt>
      <w:sdtPr>
        <w:id w:val="346750255"/>
        <w:docPartObj>
          <w:docPartGallery w:val="Page Numbers (Bottom of Page)"/>
          <w:docPartUnique/>
        </w:docPartObj>
      </w:sdtPr>
      <w:sdtEndPr/>
      <w:sdtContent>
        <w:r w:rsidR="00370800" w:rsidRPr="000F176B">
          <w:fldChar w:fldCharType="begin"/>
        </w:r>
        <w:r w:rsidR="00370800" w:rsidRPr="000F176B">
          <w:instrText xml:space="preserve"> PAGE   \* MERGEFORMAT </w:instrText>
        </w:r>
        <w:r w:rsidR="00370800" w:rsidRPr="000F176B">
          <w:fldChar w:fldCharType="separate"/>
        </w:r>
        <w:r w:rsidR="00370800" w:rsidRPr="000F176B">
          <w:t>2</w:t>
        </w:r>
        <w:r w:rsidR="00370800" w:rsidRPr="000F176B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DC95F" w14:textId="77777777" w:rsidR="005E4CBC" w:rsidRDefault="005E4CBC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1E9A1E" wp14:editId="650B541A">
              <wp:simplePos x="0" y="0"/>
              <wp:positionH relativeFrom="column">
                <wp:posOffset>9653905</wp:posOffset>
              </wp:positionH>
              <wp:positionV relativeFrom="paragraph">
                <wp:posOffset>6948805</wp:posOffset>
              </wp:positionV>
              <wp:extent cx="2897505" cy="2513965"/>
              <wp:effectExtent l="0" t="0" r="0" b="635"/>
              <wp:wrapNone/>
              <wp:docPr id="60" name="Grupp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7505" cy="2513965"/>
                        <a:chOff x="0" y="0"/>
                        <a:chExt cx="2897505" cy="2513965"/>
                      </a:xfrm>
                    </wpg:grpSpPr>
                    <wps:wsp>
                      <wps:cNvPr id="45" name="Frihandsfigur: Figur 10"/>
                      <wps:cNvSpPr/>
                      <wps:spPr>
                        <a:xfrm rot="10800000" flipH="1" flipV="1">
                          <a:off x="203200" y="101600"/>
                          <a:ext cx="2694305" cy="24123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  <a:alpha val="34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51A60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6" name="Frihandsfigur: Figur 10"/>
                      <wps:cNvSpPr/>
                      <wps:spPr>
                        <a:xfrm rot="10800000">
                          <a:off x="587023" y="440267"/>
                          <a:ext cx="1955800" cy="18434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8000"/>
                          </a:srgbClr>
                        </a:solidFill>
                      </wps:spPr>
                      <wps:bodyPr rtlCol="0" anchor="ctr"/>
                    </wps:wsp>
                    <wps:wsp>
                      <wps:cNvPr id="47" name="Frihandsfigur: Figur 10"/>
                      <wps:cNvSpPr/>
                      <wps:spPr>
                        <a:xfrm rot="10800000" flipH="1" flipV="1">
                          <a:off x="1603023" y="22578"/>
                          <a:ext cx="939165" cy="9271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8" name="Frihandsfigur: Figur 10"/>
                      <wps:cNvSpPr/>
                      <wps:spPr>
                        <a:xfrm rot="10800000" flipH="1" flipV="1">
                          <a:off x="0" y="948267"/>
                          <a:ext cx="549275" cy="5422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1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0" name="Frihandsfigur: Figur 10"/>
                      <wps:cNvSpPr/>
                      <wps:spPr>
                        <a:xfrm rot="10800000" flipH="1" flipV="1">
                          <a:off x="925689" y="0"/>
                          <a:ext cx="342900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22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BD1A423" id="Grupp 60" o:spid="_x0000_s1026" alt="&quot;&quot;" style="position:absolute;margin-left:760.15pt;margin-top:547.15pt;width:228.15pt;height:197.95pt;z-index:251664384" coordsize="28975,2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Yld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JVx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yiVxPKEwNNAkWhyLA8oFdHARKJyLA+T&#10;Y3lAqYgGJhKVY3mYHMtDOZYQWL2gHMvD5FgeUCq5DUyO5aEcSwi8KigSTY7loRxLCDwNFIkmx/JQ&#10;jiUEngaKRJNjeSjHEgJLA+VYHibH8lCOJQSeBopEk2N5KMcSAk8DRaLJsTyUYwmBp4Ei0eRYHsqx&#10;hMDTQJFociwP5VhC4GjwVI4lBF4GwrE8TY7lqRxLCDwNZHZ+mhzLUzmWEHgayOz8NDmWp3IsIfA0&#10;kHXi0+RYnsqxhMDTQNaJT5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rFg2k2PZlGMJgWeBrFg2k2PZlGMJgWeBrFg2k2PZlGMJgWeBr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y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euJscy64cSwg8C2SeuJscy64cSwg8C2SeuJscy64cSwg8C2TF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3oBzLbnIsO5RK&#10;7gOTY9mVYwmB1wRFosmx7MqxhMCzQJFociy7ciwh8CxQJJocy64cSwgsC5Rj2U2OZVeOJQSeBYpE&#10;k2PZlWMJgWeBItHkWHblWELgWaBINDmWXTmWEHgWKBJNjmVXjiUEjgWHciwh8AoQjuUwOZZDOZYQ&#10;eBbI6HyYHMuhHEsIPAtkdD5MjuVQjiUEngUyTzxMjuVQjiUEngUyTz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">
              <v:shape id="Frihandsfigur: Figur 10" o:spid="_x0000_s1027" style="position:absolute;left:2032;top:1016;width:26943;height:241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21]" stroked="f">
                <v:fill color2="#51a600" o:opacity2="22282f" rotate="t" focusposition=".5,-52429f" focussize="" colors="0 white;22938f white;1 #51a600" focus="100%" type="gradientRadial"/>
                <v:stroke joinstyle="miter"/>
                <v:path arrowok="t" o:connecttype="custom" o:connectlocs="1464819,2399282;1452228,2405433;1452982,2405727;1569517,2336832;1528805,2345627;1467737,2352663;1464829,2345627;1507480,2342109;1569517,2336832;1675417,2327625;1672930,2328263;1674205,2328037;915702,2314405;958837,2324519;977255,2325398;1028629,2348266;1051893,2352663;1053348,2353104;1058679,2348266;1079034,2353543;1099391,2357940;1139500,2366404;1140103,2365856;1186631,2372892;1208925,2376410;1231220,2378169;1276778,2379928;1338815,2379048;1341508,2379048;1347540,2375970;1361110,2372012;1374923,2371793;1384374,2372891;1386919,2379048;1408607,2379048;1401822,2387843;1397945,2392241;1385343,2397518;1362079,2397518;1332030,2395759;1267085,2394000;1218618,2390482;1175967,2385205;1133317,2379048;1068372,2370253;1017967,2355302;1018550,2354918;988887,2346507;962714,2335953;932666,2327158;901647,2317483;915702,2314405;1486301,2295549;1471491,2297600;1369067,2302292;1402791,2306049;1411516,2304290;1471614,2298134;1481504,2296389;1578325,2282806;1528022,2289771;1545284,2290218;1570123,2286041;1761951,2280771;1604179,2318893;1684020,2302752;750431,2262954;861904,2306049;901647,2317483;931696,2327157;961745,2335952;987917,2346506;982101,2350904;966592,2348265;911340,2329796;884199,2320121;857058,2309567;821192,2298134;790173,2285821;765940,2274387;750431,2262954;795990,2240967;849303,2265593;842518,2269111;780481,2241846;795990,2240967;599215,2181161;665130,2214582;678700,2228654;647682,2213702;624418,2200510;599215,2181161;714799,2158593;714808,2158844;718082,2162439;718443,2160932;2130403,2100860;2126883,2101126;2068723,2138945;2011532,2167089;1970820,2189076;1948526,2197871;1925262,2206666;1897151,2219859;1875825,2231292;1844807,2242726;1812819,2253280;1804095,2261195;1790524,2265593;1756598,2270870;1712977,2283183;1673235,2294616;1629615,2306050;1575332,2318363;1498756,2329796;1496817,2332435;1459999,2340787;1460952,2341230;1501840,2331955;1502633,2329796;1579211,2318363;1633493,2306050;1677113,2294616;1716856,2283183;1760475,2270870;1794402,2265593;1771436,2278096;1772107,2277906;1796341,2264713;1809912,2260316;1810815,2260089;1816697,2254159;1848685,2243605;1879704,2232172;1901029,2220738;1929139,2207546;1952403,2198751;1968356,2192458;1976637,2187317;2017349,2165330;2074539,2137186;468190,2088698;471870,2091562;473127,2092143;2136909,2065738;2136576,2065946;2136576,2066197;2138117,2066397;2138515,2065946;2157851,2052610;2152127,2056197;2151116,2057151;2155040,2054872;389043,2008310;425652,2047420;396624,2015814;2226482,2008284;2226396,2008312;2225755,2012297;2210245,2028128;2191828,2046597;2192938,2046365;2210245,2029007;2225755,2013176;2226482,2008284;483787,1988479;485706,1990600;485803,1990309;340404,1968321;365607,1983273;366844,1984595;378329,1986901;404379,2008778;440245,2035163;455754,2054512;464478,2064187;501312,2092331;490650,2100246;456346,2065663;454785,2065946;487248,2098673;490650,2100246;501313,2092331;593399,2158293;574982,2163570;581767,2167968;554626,2168847;537178,2158293;520700,2146860;479988,2116077;442183,2085295;407287,2054512;390809,2039561;375300,2023730;381116,2016694;400503,2032525;421828,2047476;447999,2072982;450224,2074713;421828,2047476;401471,2032525;382085,2016694;360760,1992947;340404,1968321;2475842,1828481;2475351,1828672;2464764,1851727;2465666,1718297;2439978,1751964;2427376,1773072;2414775,1792421;2384725,1828481;2358554,1864540;2335290,1893564;2333350,1894640;2331763,1896774;2334320,1895323;2357584,1866300;2383756,1830240;2413805,1794181;2426407,1774832;2439008,1753724;2465180,1719423;2565991,1706231;2553389,1740531;2531095,1777470;2508800,1815289;2488444,1839035;2502015,1814409;2513647,1789783;2522370,1776591;2534002,1759001;2544666,1741411;2565991,1706231;2503248,1630840;2479720,1668412;2479287,1669315;2502984,1631473;2516152,1545744;2487873,1615848;2428386,1726175;2419677,1738669;2419621,1738772;2399265,1770434;2378909,1804735;2355645,1831120;2336259,1861023;2221877,1977996;2184073,2007020;2180446,2009522;2178882,2010959;2163073,2022652;2150147,2036043;2102649,2068585;2095207,2072851;2074992,2087803;2072073,2089523;2067753,2093211;2029950,2116078;1992145,2137186;1987818,2139176;1962222,2154261;1954287,2157893;1946587,2162691;1920415,2175884;1895961,2184586;1841460,2209529;1713592,2252799;1624489,2273587;1696499,2261195;1710070,2258556;1753689,2244484;1780831,2236569;1824451,2216340;1873887,2200509;1905560,2189240;1919446,2182040;1932046,2178523;1949495,2169727;1954079,2166836;1965974,2156535;1992145,2142463;2021920,2129220;2032857,2123113;2070662,2100246;2087140,2086174;2105558,2075620;2153054,2043079;2186981,2014055;2224785,1985032;2339166,1868058;2354907,1843778;2355645,1841673;2380848,1806493;2388603,1795939;2398914,1782963;2402173,1777470;2422529,1745808;2462272,1671050;2501045,1591016;2512435,1558474;2622211,1467886;2619304,1469645;2619304,1469645;2631367,1415761;2631019,1417317;2633843,1420393;2642568,1429188;2648384,1425670;2648530,1424995;2644506,1427429;2634813,1419513;2622727,1315853;2622050,1315887;2620824,1315949;2621242,1320130;2620273,1342118;2616396,1355310;2593132,1388731;2587316,1417755;2581500,1427429;2571807,1469645;2561144,1503066;2549512,1535608;2542727,1561113;2534972,1587498;2541157,1578770;2546604,1560233;2551450,1533848;2563082,1501307;2573746,1467886;2583439,1425670;2589255,1415995;2595071,1386972;2618335,1353551;2602825,1421272;2591193,1477560;2565021,1549679;2559844,1556986;2557631,1567929;2550482,1586619;2523340,1640268;2510738,1668412;2502984,1683364;2493290,1699195;2467119,1741411;2439008,1782747;2403143,1838156;2363400,1892685;2337228,1923467;2309117,1953370;2299424,1965683;2288762,1977996;2272283,1990309;2245332,2017384;2246110,2020212;2218000,2046597;2187950,2065946;2163717,2083536;2140761,2098758;2144331,2098488;2169533,2081777;2193767,2064187;2223816,2044838;2251927,2018453;2250957,2014935;2278099,1987671;2294578,1975358;2305240,1963045;2314933,1950732;2343044,1920829;2369216,1890046;2408959,1835517;2444824,1780109;2472935,1738772;2499106,1696556;2508800,1680725;2516554,1665774;2529156,1637630;2556298,1583980;2566960,1547921;2593132,1475802;2604764,1419514;2620273,1351792;2623770,1339896;2621242,1339479;2622211,1317492;2643536,1297263;2632249,1339936;2632250,1339936;2643537,1297264;2652261,1288468;2646445,1299902;2645113,1323868;2644506,1346515;2634813,1373578;2634813,1376669;2646445,1346515;2648384,1299901;2652903,1291017;2610579,1250649;2604228,1264271;2601856,1284071;2598798,1274821;2597679,1276127;2600887,1285830;2598948,1299902;2602825,1311335;2605831,1311183;2603794,1305178;2605733,1291106;2610579,1250649;2692004,1226903;2693943,1227782;2692973,1264721;2693943,1290227;2691034,1336840;2688127,1363225;2679402,1401923;2676495,1434465;2661954,1494271;2648384,1546161;2624151,1555836;2626089,1550559;2629967,1513620;2644506,1474922;2656138,1468766;2656138,1468765;2668740,1401923;2675525,1370261;2681341,1337720;2686188,1306937;2688127,1277914;2689096,1253288;2691034,1240095;2692004,1226903;136522,819108;137004,819327;137050,819204;195004,693046;173679,729105;156231,742298;156189,743141;154502,776810;154551,776730;156231,743177;173679,729984;195004,693925;195731,694365;196094,693706;206635,616529;193065,625324;172709,664022;177366,667403;177518,666809;173679,664022;194034,625324;206051,617537;281274,566398;280050,567288;274853,585418;271581,594542;182402,742298;169801,778357;158169,815296;132966,892693;116488,945463;108733,985041;104856,1005269;101947,1025498;93224,1080027;90315,1113448;95162,1148628;97434,1129459;97101,1123122;100978,1086183;109702,1031654;116621,1024120;126669,963112;126181,952499;135757,927589;141455,906676;139752,910283;133936,908524;119395,946343;120365,967451;113579,1007908;112610,1014944;102917,1025498;105825,1005269;109702,985041;117457,945463;133936,892693;159138,815296;170770,778357;183371,742298;272550,594542;281274,566398;298723,478448;298722,478448;303568,481966;303568,481965;473389,353231;473203,353366;472637,353947;464721,361474;462719,364116;461411,365457;455754,372908;396625,436232;380146,453822;363668,472291;290802,545365;364637,471412;381115,452942;397594,435352;456723,372028;462719,364116;472637,353947;497996,292584;489629,295229;483407,297325;481927,299029;471263,307824;444122,323655;425705,342125;408257,360594;396625,370269;396230,369820;385236,381813;366576,402811;336527,432714;341373,437990;341465,437916;337496,433593;367544,403690;397594,370269;409226,360595;426674,342125;445091,323656;472232,307825;482895,299030;494527,295073;498199,294038;1901998,133684;1951433,153912;1972759,169743;1925262,148635;1901998,133684;1741089,69480;1779862,77395;1834145,102021;1741089,69480;1157552,63654;1137195,65962;1093575,71239;1050924,80034;1032507,85311;1011182,90588;964518,98906;955930,102022;896801,120491;838641,141599;797929,158310;770788,167984;703903,196128;671916,214598;640897,233067;591461,266488;544933,299909;500402,335156;504221,339487;513672,333605;521716,328165;550749,305186;597277,271765;646712,238344;677731,219874;709719,201405;776603,173261;802775,160948;843487,144237;901647,123129;960776,104660;985614,100234;997612,96513;1160924,64547;1504208,44744;1524927,46613;1553038,55408;1531713,52770;1487124,44854;1504208,44744;1617014,37818;1656756,40456;1705223,58046;1645124,48372;1617014,37818;1292773,37598;1180815,43095;1103268,52769;1066433,61564;1034445,72118;989856,77395;821192,136322;760124,160948;741707,167104;725228,175020;694210,189971;645743,212838;608909,239223;502282,314860;479999,332441;458200,350501;458662,350920;290968,529458;257040,571674;241531,597180;226022,620926;196942,670178;165310,715406;164954,716792;154291,743177;146537,755490;144598,757249;135996,783195;133936,798586;131997,820573;118426,856633;105825,892693;92254,945463;84499,993836;79653,1042208;86438,1008787;87067,1006029;88377,992956;96131,944584;98559,945319;98770,944501;96132,943704;109703,890934;122304,854874;135812,818980;134906,818814;136844,796827;147506,755490;155261,743177;155522,742535;165924,716792;197912,671058;226992,621806;242501,598060;258010,572554;291937,530338;459631,351800;504221,314861;610847,239224;647682,212839;696148,189972;727167,175020;743646,167105;762063,160948;823131,136322;991795,77396;1036385,72119;1068372,61565;1105207,52770;1182753,43095;1294711,37928;1384700,40668;1428964,0;1474522,2638;1521050,7036;1552068,14072;1572425,22867;1597627,18469;1635431,26385;1658695,32541;1657726,33421;1656756,39577;1617014,36939;1603443,33421;1589873,30782;1563700,25505;1537529,20228;1510388,16710;1480339,16710;1456105,16710;1418301,16710;1416526,16196;1399884,23746;1405700,32541;1463860,43095;1437978,43505;1438415,43536;1465798,43095;1489062,45734;1533652,53649;1554977,56288;1590843,63324;1627677,70360;1663542,78275;1699408,87950;1716856,92347;1734304,97624;1734529,97811;1747041,99768;1777362,109992;1781598,115814;1782770,116094;1809912,125768;1833176,134563;1856440,144238;1873888,153033;1885520,158310;1898120,164466;1940771,186454;1995054,218116;2023165,235706;2023979,236233;2038344,244152;2585377,1177651;2584968,1185011;2596040,1186446;2606702,1193482;2611549,1217228;2629966,1245372;2637721,1246012;2637721,1239216;2645601,1219355;2645475,1215470;2653230,1191723;2663893,1191723;2680371,1182049;2682310,1220747;2677464,1239216;2671648,1256806;2668739,1285830;2667770,1300781;2665832,1315733;2661699,1318233;2661954,1319250;2665914,1316855;2667770,1302540;2668739,1287589;2671648,1258565;2677464,1240975;2682310,1222506;2690064,1227783;2689096,1240975;2687157,1254168;2686187,1278794;2684248,1307817;2679402,1338600;2673586,1371141;2666800,1402803;2654200,1469645;2642568,1475802;2628027,1514500;2624150,1551439;2622211,1556716;2605733,1597173;2600886,1600691;2580530,1643786;2601856,1600691;2606702,1597173;2575683,1677207;2559205,1685123;2555788,1691325;2556298,1692158;2560175,1685122;2576653,1677207;2565021,1707110;2543696,1742290;2533034,1759880;2521402,1777470;2512677,1790662;2500076,1816168;2486506,1840794;2465180,1867179;2443855,1891805;2444743,1890145;2420590,1919949;2368246,1971840;2357941,1986226;2368246,1972719;2420590,1920828;2380848,1975357;2360370,1994817;2343932,2005781;2343043,2007020;2332766,2014194;2332381,2016694;2286822,2058910;2238356,2099367;2236115,2100843;2219939,2119595;2181165,2145980;2144927,2170640;2144797,2170784;2181165,2146860;2219939,2120475;2187950,2149498;2161900,2164890;2143879,2171796;2143361,2172366;2123974,2183799;2116669,2186871;2098288,2200400;2080355,2211943;2053214,2227774;2044490,2228654;2034794,2232565;2033287,2233603;2045459,2229533;2054183,2228654;2019287,2252400;1996992,2262955;1974698,2272629;1958951,2274772;1956280,2276147;1882611,2305170;1878855,2305945;1856440,2319242;1869040,2322760;1822513,2341230;1826390,2328917;1810881,2334194;1796341,2338591;1766291,2347386;1762277,2343014;1747873,2345627;1730425,2349145;1694561,2357061;1693378,2357560;1727518,2350024;1744966,2346506;1759505,2343868;1765321,2348265;1795371,2339470;1809911,2335073;1825420,2329796;1821543,2342109;1780831,2359699;1778835,2359192;1750782,2369373;1727518,2375530;1692622,2383445;1678204,2382347;1648046,2387671;1647063,2389602;1566609,2403674;1548191,2399276;1532682,2399276;1505540,2407192;1481308,2408951;1457074,2409830;1454441,2408807;1432357,2412359;1405700,2408071;1406669,2407192;1411516,2401035;1389222,2398397;1399884,2393120;1431872,2392240;1462891,2391361;1507479,2392240;1538498,2389602;1596658,2378168;1635431,2370253;1664511,2369373;1666534,2368521;1638339,2369374;1599566,2377289;1541406,2388723;1510388,2391361;1465798,2390482;1434780,2391361;1402791,2392241;1403761,2388723;1410546,2379928;1709100,2335073;1911691,2265593;1965004,2240087;1995054,2226015;2026072,2211064;2084232,2179402;2130760,2146860;2218000,2085295;2242233,2067705;2265497,2049236;2300393,2020212;2314933,1998225;2335819,1980854;2335987,1979762;2315903,1996466;2301363,2018453;2266467,2047477;2243203,2065946;2218970,2083536;2131730,2145101;2085202,2177643;2027042,2209305;1996023,2224256;1965974,2238328;1912661,2263834;1710070,2333314;1411516,2378169;1389222,2378169;1386313,2371133;1363049,2370253;1341724,2378169;1279686,2379048;1234128,2377289;1211833,2375530;1189539,2372012;1202969,2359015;1200201,2359699;1150164,2351292;1147857,2351784;1051894,2335953;1014089,2328917;981132,2323640;941390,2306929;891954,2290219;840579,2271749;849303,2265593;885169,2271749;900678,2284062;953991,2298134;1059649,2322760;1085820,2327158;1113931,2331555;1144950,2337712;1179132,2344419;1181783,2343868;1213772,2348266;1214741,2346507;1261269,2348266;1269023,2349145;1340754,2349145;1393098,2350904;1455135,2346507;1462890,2346507;1465798,2353543;1526866,2346507;1567578,2337712;1590842,2334194;1605382,2332435;1637370,2325399;1663542,2320122;1689713,2313965;1737720,2306427;1743997,2304291;1693592,2312206;1667419,2318363;1641248,2323640;1609259,2330676;1594720,2332435;1571456,2335953;1508449,2341230;1465798,2344748;1458044,2344748;1396006,2349145;1343662,2347386;1271932,2347386;1264177,2346507;1234128,2335073;1217649,2344748;1217607,2344824;1231220,2336832;1261270,2348265;1214742,2346506;1215108,2346291;1184692,2342109;1148827,2335073;1117808,2328917;1089697,2324519;1063526,2320122;957868,2295496;904555,2281424;889046,2269111;853180,2262954;799868,2238328;784358,2239208;729106,2213702;719412,2197871;721351,2196992;755278,2213702;789204,2230413;798898,2225136;759156,2201389;726198,2188197;680639,2164450;641866,2141583;580798,2117837;557534,2100247;562381,2098488;585645,2104644;537178,2058910;510037,2038682;484834,2018453;452847,1994707;406319,1948093;403126,1939040;393717,1930503;361729,1898841;357852,1883010;345250,1867179;343749,1865043;328771,1855745;299691,1817927;283213,1782747;281274,1782747;258980,1744049;237655,1705351;215360,1660497;195004,1614763;215360,1645545;235716,1684243;242501,1705351;245306,1709082;241854,1692799;232852,1677976;218200,1648081;200819,1621798;179494,1569028;161224,1514933;155224,1499164;129095,1404530;117539,1335831;117457,1337720;118426,1351792;123273,1384334;129089,1417755;119395,1388731;112610,1351792;104856,1351792;100009,1318371;93224,1297263;87408,1277035;70929,1261204;66083,1261204;61235,1239216;59297,1211072;63174,1171495;65113,1157423;68414,1147771;66809,1125761;68990,1093219;72867,1086623;72867,1082665;65113,1095858;58328,1087063;45726,1071232;43424,1058699;42819,1059798;38941,1094978;36033,1130158;33125,1157423;33125,1213710;34094,1242734;36033,1271757;27309,1299022;25371,1299022;19555,1246252;19555,1191723;24401,1149507;33121,1157418;25371,1148628;23432,1116966;25371,1068593;26339,1055401;29248,1033413;40880,993836;46676,967544;44757,961294;37971,996474;26339,1036052;23432,1058039;22462,1071232;20523,1119604;22462,1151266;17616,1193482;17616,1248011;23432,1300781;25371,1300781;37971,1350913;44757,1392249;59297,1434465;82197,1525246;84196,1542644;88378,1542644;109703,1589257;117458,1613004;102917,1592775;87408,1561113;86439,1569908;78006,1546189;71899,1547041;65113,1526813;41849,1478440;27309,1435345;26339,1399285;19555,1357069;14707,1314853;4045,1284071;10830,1120484;17616,1078268;11800,1055401;23432,992077;26339,977125;34094,926114;54451,889175;49603,939307;54448,930714;57358,910173;58328,887416;67051,858392;80622,814417;97101,769562;98336,768302;105826,732623;116488,707117;129090,686009;154292,642034;174648,602457;203728,551446;225053,529458;242501,498676;257041,479327;272551,472291;276428,467014;291937,438870;321986,407208;322804,420442;320612,426004;352035,396654;367544,378185;387901,360595;389655,362363;388871,361474;414073,338607;439276,317499;466417,291114;504221,265608;544933,238344;569274,222936;585645,209320;614725,193489;645743,178538;649849,176622;660405,167215;677732,155671;696755,146876;710213,144065;712627,142478;976285,45733;986068,43803;1013120,35179;1031780,31771;1041510,31696;1045108,30782;1266116,4397;1328880,4177;1396006,5276;1397256,6126;1429933,2638;1459982,7035;1490032,12312;1505535,15510;1489062,11433;1459012,6156;1428964,1759;14289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28" style="position:absolute;left:5870;top:4402;width:19558;height:18434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4929f"/>
                <v:path arrowok="t" o:connecttype="custom" o:connectlocs="1063314,1833408;1054174,1838108;1054722,1838333;1139315,1785687;1109762,1792407;1065432,1797784;1063322,1792407;1094282,1789719;1139315,1785687;1216188,1778651;1214382,1779138;1215308,1778966;664709,1768549;696021,1776278;709391,1776950;746683,1794424;763571,1797784;764627,1798121;768496,1794424;783273,1798456;798049,1801816;827165,1808284;827602,1807865;861377,1813242;877560,1815930;893744,1817274;926815,1818619;971848,1817946;973803,1817946;978181,1815594;988032,1812570;998059,1812402;1004919,1813241;1006766,1817946;1022510,1817946;1017585,1824667;1014770,1828027;1005623,1832060;988735,1832060;966923,1830716;919779,1829372;884597,1826683;853636,1822651;822676,1817946;775533,1811225;738944,1799801;739367,1799507;717834,1793080;698836,1785015;677023,1778294;654507,1770901;664709,1768549;1078908,1754140;1068158,1755707;993807,1759293;1018288,1762164;1024621,1760820;1068247,1756116;1075426,1754782;1145709,1744402;1109193,1749725;1121724,1750067;1139754,1746875;1279003,1742848;1164476,1771979;1222432,1759644;544739,1729233;625657,1762164;654507,1770901;676319,1778294;698132,1785014;717130,1793079;712909,1796440;701650,1794423;661543,1780310;641841,1772917;622139,1764852;596104,1756116;573588,1746707;555997,1737970;544739,1729233;577810,1712432;616510,1731250;611585,1733938;566552,1713103;577810,1712432;434971,1666731;482819,1692270;492670,1703023;470153,1691597;453266,1681516;434971,1666731;518874,1649486;518881,1649677;521257,1652425;521519,1651273;1546463,1605369;1543907,1605572;1501689,1634472;1460174,1655978;1430621,1672779;1414438,1679500;1397550,1686221;1377144,1696302;1361664,1705039;1339148,1713776;1315928,1721841;1309595,1727889;1299744,1731250;1275117,1735282;1243453,1744691;1214604,1753427;1182940,1762165;1143536,1771574;1087949,1780310;1086542,1782327;1059815,1788709;1060507,1789048;1090188,1781960;1090763,1780310;1146351,1771574;1185755,1762165;1217419,1753427;1246268,1744691;1277932,1735282;1302559,1731250;1285888,1740804;1286375,1740659;1303967,1730577;1313818,1727217;1314474,1727044;1318743,1722512;1341963,1714447;1364480,1705711;1379960,1696974;1400365,1686893;1417252,1680172;1428833,1675364;1434844,1671435;1464396,1654634;1505911,1633128;339860,1596075;342531,1598264;343443,1598708;1551185,1578531;1550944,1578690;1550944,1578881;1552062,1579034;1552351,1578690;1566387,1568499;1562232,1571240;1561498,1571969;1564347,1570228;282407,1534647;308982,1564533;287910,1540381;1616207,1534627;1616144,1534648;1615679,1537694;1604420,1549791;1591051,1563904;1591857,1563727;1604420,1550463;1615679,1538365;1616207,1534627;351182,1519493;352575,1521114;352645,1520892;247100,1504090;265394,1515515;266293,1516525;274629,1518287;293539,1535005;319574,1555167;330833,1569952;337165,1577345;363903,1598852;356164,1604900;331262,1578473;330129,1578690;353694,1603698;356164,1604900;363904,1598852;430749,1649256;417381,1653289;422306,1656650;402604,1657321;389938,1649256;377977,1640520;348424,1616997;320982,1593475;295651,1569952;283689,1558528;272431,1546430;276653,1541054;290725,1553151;306206,1564576;325203,1584066;326818,1585389;306206,1564576;291429,1553151;277356,1541054;261876,1522907;247100,1504090;1797218,1397231;1796861,1397377;1789176,1414994;1789830,1313034;1771183,1338761;1762036,1354890;1752889,1369676;1731076,1397231;1712078,1424785;1695190,1446964;1693782,1447786;1692630,1449417;1694486,1448308;1711374,1426130;1730372,1398575;1752185,1371021;1761332,1356235;1770479,1340105;1789478,1313894;1862657,1303814;1853509,1330024;1837326,1358251;1821141,1387150;1806365,1405296;1816216,1386478;1824660,1367660;1830992,1357579;1839436,1344138;1847176,1330696;1862657,1303814;1817112,1246204;1800032,1274914;1799718,1275604;1816920,1246688;1826479,1181178;1805951,1234748;1762769,1319054;1756447,1328601;1756407,1328680;1741630,1352874;1726854,1379085;1709966,1399248;1695894,1422098;1612864,1511483;1585422,1533661;1582789,1535573;1581654,1536671;1570178,1545606;1560795,1555839;1526316,1580706;1520914,1583966;1506240,1595391;1504121,1596706;1500985,1599524;1473543,1616998;1446101,1633128;1442960,1634648;1424380,1646175;1418620,1648950;1413030,1652617;1394032,1662699;1376281,1669348;1336718,1688408;1243899,1721473;1179219,1737358;1231491,1727889;1241342,1725872;1273006,1715119;1292708,1709071;1324372,1693613;1360257,1681516;1383249,1672904;1393329,1667403;1402475,1664715;1415141,1657994;1418469,1655785;1427103,1647913;1446101,1637160;1467715,1627040;1475654,1622374;1503096,1604900;1515058,1594147;1528427,1586082;1562905,1561216;1587533,1539037;1614975,1516859;1698004,1427474;1709431,1408920;1709966,1407312;1728261,1380429;1733890,1372364;1741375,1362448;1743741,1358251;1758517,1334056;1787367,1276930;1815512,1215772;1823780,1190905;1903467,1121683;1901356,1123027;1901356,1123027;1910113,1081852;1909861,1083041;1911911,1085391;1918244,1092112;1922466,1089423;1922572,1088908;1919651,1090768;1912615,1084719;1903841,1005507;1903350,1005533;1902460,1005580;1902764,1008775;1902060,1025577;1899246,1035658;1882358,1061196;1878137,1083375;1873915,1090768;1866878,1123027;1859138,1148565;1850694,1173432;1845769,1192922;1840140,1213084;1844629,1206415;1848584,1192250;1852102,1172088;1860545,1147221;1868286,1121683;1875322,1089423;1879544,1082030;1883766,1059852;1900653,1034314;1889395,1086063;1880951,1129075;1861953,1184185;1858195,1189769;1856588,1198131;1851398,1212412;1831696,1253408;1822549,1274914;1816920,1286340;1809883,1298437;1790885,1330696;1770479,1362283;1744445,1404624;1715596,1446292;1696598,1469814;1676192,1492665;1669155,1502074;1661416,1511483;1649453,1520892;1629890,1541581;1630455,1543742;1610050,1563904;1588236,1578690;1570646,1592131;1553981,1603763;1556573,1603556;1574868,1590787;1592459,1577345;1614271,1562560;1634677,1542398;1633973,1539710;1653675,1518876;1665637,1509467;1673377,1500058;1680414,1490649;1700819,1467799;1719817,1444276;1748667,1402608;1774701,1360268;1795107,1328680;1814105,1296421;1821141,1284323;1826771,1272899;1835918,1251392;1855620,1210396;1863360,1182841;1882358,1127732;1890802,1084719;1902060,1032970;1904599,1023880;1902764,1023561;1903467,1006759;1918947,991301;1910754,1023910;1910755,1023910;1918948,991302;1925280,984581;1921058,993318;1920091,1011631;1919651,1028937;1912615,1049617;1912615,1051979;1921058,1028937;1922466,993317;1925746,986529;1895023,955681;1890413,966091;1888691,981221;1886471,974153;1885659,975151;1887988,982565;1886580,993318;1889395,1002054;1891576,1001939;1890098,997350;1891505,986596;1895023,955681;1954130,937536;1955537,938208;1954833,966434;1955537,985925;1953426,1021544;1951315,1041706;1944982,1071277;1942871,1096144;1932317,1141845;1922466,1181496;1904875,1188890;1906282,1184857;1909097,1156630;1919651,1127059;1928095,1122355;1928095,1122354;1937242,1071277;1942167,1047083;1946389,1022216;1949908,998694;1951315,976516;1952018,957698;1953426,947616;1954130,937536;99101,625920;99451,626087;99485,625994;141554,529590;126074,557145;113408,567226;113378,567870;112153,593598;112189,593537;113408,567898;126074,557817;141554,530262;142081,530598;142345,530094;149997,471120;140146,477841;125370,507412;128750,509995;128860,509541;126074,507412;140850,477841;149573,471890;204177,432812;203289,433492;199516,447346;197141,454319;132406,567226;123258,594781;114815,623008;96520,682150;84559,722474;78930,752717;76115,768174;74004,783632;67671,825301;65560,850839;69079,877722;70727,863074;70486,858232;73300,830005;79633,788337;84655,782580;91949,735960;91595,727850;98546,708816;102683,692835;101446,695591;97224,694247;86669,723146;87373,739276;82447,770191;81744,775568;74708,783632;76818,768174;79633,752717;85262,722474;97224,682150;115519,623008;123962,594781;133109,567226;197844,454319;204177,432812;216844,365605;216843,365605;220361,368294;220361,368293;343634,269921;343499,270024;343088,270468;337341,276220;335888,278239;334939,279263;330833,284957;287911,333346;275949,346788;263987,360901;211093,416740;264690,360229;276652,346115;288614,332674;331536,284285;335888,278239;343088,270468;361496,223578;355423,225599;350906,227200;349831,228503;342091,235223;322389,247321;309020,261434;296355,275548;287911,282941;287624,282598;279643,291762;266098,307808;244285,330658;247803,334690;247870,334633;244989,331330;266801,308479;288614,282941;297058,275548;309723,261434;323092,247321;342794,235224;350534,228503;358978,225479;361643,224689;1380663,102154;1416548,117612;1432028,129709;1397550,113579;1380663,102154;1263859,53093;1292004,59141;1331408,77959;1263859,53093;840268,48641;825492,50405;793827,54437;762867,61158;749499,65190;734018,69223;700145,75579;693911,77960;650989,92073;608771,108203;579218,120972;559516,128365;510964,149871;487745,163985;465228,178098;429342,203637;395567,229175;363243,256109;366015,259419;372875,254924;378715,250767;399789,233208;433564,207669;469449,182130;491966,168017;515186,153903;563737,132397;582736,122988;612288,110219;654507,94089;697428,79976;715459,76593;724168,73750;842717,49323;1091907,34191;1106947,35619;1127353,42340;1111873,40324;1079505,34275;1091907,34191;1173793,28899;1202642,30914;1237824,44356;1194198,36963;1173793,28899;938426,28731;857155,32931;800864,40323;774126,47044;750905,55109;718538,59141;596104,104170;551775,122988;538406,127692;526444,133741;503928,145166;468746,162640;442008,182802;364607,240600;348432,254034;332608,267835;332943,268155;211214,404585;186586,436844;175328,456334;164070,474480;142960,512116;119998,546676;119741,547736;112000,567898;106371,577307;104964,578651;98719,598477;97224,610239;95817,627040;85966,654595;76818,682150;66967,722474;61338,759438;57820,796401;62745,770863;63202,768755;64153,758765;69782,721802;71544,722364;71697,721739;69783,721130;79634,680805;88780,653250;98586,625822;97928,625696;99335,608894;107075,577307;112704,567898;112893,567407;120445,547736;143664,512788;164774,475152;176032,457007;187290,437517;211918,405257;333647,268828;366015,240601;443415,182803;470153,162641;505335,145167;527852,133741;539814,127693;553183,122988;597512,104170;719946,59142;752313,55110;775533,47045;802271,40324;858562,32931;939833,28983;1005156,31076;1037287,0;1070358,2016;1104132,5377;1126649,10753;1141425,17474;1159720,14113;1187162,20162;1204049,24866;1203346,25539;1202642,30243;1173793,28227;1163942,25539;1154091,23522;1135092,19490;1116094,15457;1096393,12769;1074580,12769;1056989,12769;1029547,12769;1028258,12376;1016178,18146;1020399,24866;1062618,32931;1043830,33244;1044147,33268;1064025,32931;1080912,34948;1113280,40996;1128760,43012;1154795,48389;1181533,53766;1207568,59814;1233603,67207;1246268,70567;1258934,74599;1259097,74742;1268180,76238;1290190,84050;1293265,88499;1294116,88713;1313818,96106;1330705,102826;1347592,110219;1360258,116940;1368701,120972;1377848,125677;1408809,142479;1448212,166673;1468618,180114;1469209,180517;1479637,186568;1876729,899900;1876432,905524;1884469,906621;1892209,911997;1895727,930143;1909096,951649;1914726,952138;1914726,946945;1920446,931768;1920354,928799;1925983,910653;1933724,910653;1945685,903261;1947093,932832;1943575,946945;1939353,960386;1937242,982565;1936538,993990;1935131,1005415;1932131,1007326;1932317,1008103;1935191,1006272;1936538,995334;1937242,983909;1939353,961730;1943575,948289;1947093,934176;1952722,938208;1952018,948289;1950611,958370;1949907,977188;1948500,999366;1944982,1022889;1940760,1047755;1935834,1071950;1926687,1123027;1918244,1127732;1907689,1157303;1904874,1185530;1903467,1189562;1891505,1220477;1887987,1223165;1873211,1256096;1888691,1223165;1892209,1220477;1869692,1281635;1857731,1287684;1855250,1292423;1855620,1293060;1858435,1287683;1870396,1281635;1861953,1304485;1846472,1331368;1838733,1344810;1830289,1358251;1823956,1368332;1814809,1387822;1804958,1406640;1789478,1426802;1773998,1445620;1774643,1444351;1757110,1467126;1719113,1506779;1711633,1517772;1719113,1507450;1757110,1467798;1728261,1509466;1713396,1524336;1701464,1532714;1700819,1533661;1693358,1539143;1693079,1541054;1660008,1573313;1624826,1604228;1623199,1605356;1611457,1619685;1583311,1639847;1557006,1658692;1556911,1658801;1583311,1640520;1611457,1620358;1588236,1642536;1569326,1654297;1556245,1659574;1555869,1660010;1541796,1668747;1536494,1671094;1523151,1681433;1510133,1690253;1490431,1702350;1484098,1703023;1477060,1706011;1475966,1706805;1484802,1703694;1491135,1703023;1465804,1721168;1449620,1729234;1433436,1736626;1422005,1738264;1420067,1739314;1366590,1761492;1363864,1762084;1347592,1772245;1356739,1774934;1322965,1789048;1325779,1779639;1314521,1783671;1303967,1787031;1282153,1793752;1279239,1790411;1268784,1792407;1256118,1795096;1230084,1801145;1229226,1801526;1254008,1795767;1266673,1793079;1277228,1791063;1281449,1794423;1303263,1787703;1313817,1784343;1325075,1780310;1322261,1789719;1292708,1803161;1291259,1802773;1270895,1810553;1254008,1815258;1228677,1821306;1218211,1820466;1196319,1824535;1195605,1826011;1137204,1836764;1123834,1833403;1112576,1833403;1092874,1839452;1075283,1840796;1057692,1841468;1055781,1840686;1039750,1843401;1020399,1840124;1021103,1839452;1024621,1834747;1008438,1832732;1016178,1828699;1039398,1828027;1061915,1827355;1094281,1828027;1116798,1826011;1159016,1817274;1187162,1811225;1208271,1810553;1209739,1809902;1189273,1810554;1161127,1816602;1118909,1825339;1096393,1827355;1064025,1826683;1041509,1827355;1018288,1828027;1018992,1825339;1023917,1818619;1240638,1784343;1387699,1731250;1426399,1711759;1448212,1701006;1470729,1689581;1512947,1665387;1546722,1640520;1610050,1593475;1627640,1580034;1644528,1565921;1669859,1543742;1680414,1526941;1695574,1513666;1695696,1512832;1681118,1525596;1670563,1542398;1645232,1564576;1628344,1578690;1610754,1592131;1547426,1639176;1513651,1664043;1471433,1688237;1448916,1699662;1427103,1710415;1388403,1729905;1241342,1782999;1024621,1817274;1008438,1817274;1006327,1811898;989439,1811225;973959,1817274;928926,1817946;895856,1816602;879672,1815258;863488,1812570;873237,1802638;871228,1803161;834906,1796736;833231,1797112;763571,1785015;736129,1779639;712205,1775606;683356,1762836;647470,1750068;610178,1735954;616510,1731250;642545,1735954;653804,1745363;692503,1756116;769200,1774934;788198,1778294;808604,1781654;831121,1786359;855934,1791484;857858,1791063;881079,1794424;881782,1793080;915557,1794424;921186,1795096;973255,1795096;1011252,1796440;1056285,1793080;1061914,1793080;1064025,1798456;1108354,1793080;1137907,1786359;1154794,1783671;1165349,1782327;1188569,1776950;1207568,1772918;1226566,1768213;1261414,1762453;1265970,1760821;1229381,1766869;1210382,1771574;1191384,1775606;1168164,1780983;1157610,1782327;1140722,1785015;1094985,1789048;1064025,1791736;1058396,1791736;1013363,1795096;975367,1793752;923297,1793752;917668,1793080;895856,1784343;883893,1791736;883863,1791794;893744,1785687;915558,1794423;881783,1793079;882049,1792915;859970,1789719;833935,1784343;811419,1779639;791013,1776278;772015,1772918;695318,1754100;656618,1743347;645360,1733938;619325,1729233;580625,1710415;569367,1711088;529259,1691597;522223,1679500;523630,1678828;548258,1691597;572885,1704367;579921,1700334;551072,1682188;527148,1672108;494077,1653961;465931,1636487;421602,1618342;404715,1604901;408233,1603556;425120,1608261;389938,1573313;370236,1557856;351942,1542398;328722,1524252;294947,1488632;292630,1481715;285800,1475191;262580,1450996;259765,1438899;250618,1426802;249528,1425170;238655,1418065;217546,1389166;205585,1362283;204177,1362283;187994,1332712;172514,1303141;156330,1268866;141554,1233919;156330,1257441;171107,1287012;176032,1303141;178068,1305993;175562,1293550;169028,1282223;158392,1259379;145775,1239294;130295,1198970;117032,1157634;112678,1145584;93710,1073270;85322,1020774;85262,1022216;85966,1032970;89484,1057837;93706,1083375;86669,1061196;81744,1032970;76115,1032970;72596,1007431;67671,991301;63449,975844;51487,963747;47969,963747;44451,946945;43044,925439;45858,895196;47265,884443;49662,877067;48497,860248;50080,835381;52894,830341;52894,827317;47265,837398;42340,830677;33193,818580;31522,809003;31082,809843;28267,836725;26156,863608;24046,884443;24046,927454;24749,949633;26156,971811;19824,992645;18417,992645;14195,952321;14195,910653;17713,878394;24043,884439;18417,877722;17009,853528;18417,816563;19120,806483;21231,789681;29675,759438;33882,739347;32489,734571;27563,761454;19120,791697;17009,808499;16305,818580;14898,855543;16305,879738;12787,911997;12787,953665;17009,993990;18417,993990;27563,1032298;32489,1063885;43044,1096144;59667,1165514;61118,1178809;64153,1178809;79634,1214428;85263,1232574;74708,1217116;63449,1192922;62746,1199643;56624,1181518;52191,1182169;47265,1166712;30378,1129748;19824,1096816;19120,1069261;14195,1037002;10676,1004743;2936,981221;7862,856216;12787,823957;8566,806483;17009,758094;19120,746668;24749,707688;39526,679461;36007,717770;39524,711203;41636,695507;42340,678117;48673,655939;58524,622335;70486,588060;71382,587097;76819,559833;84559,540343;93706,524213;112001,490610;126777,460367;147886,421387;163366,404585;176032,381063;186587,366277;197845,360901;200660,356868;211918,335362;233730,311168;234324,321280;232733,325530;255543,303103;266801,288990;281578,275548;282851,276899;282282,276220;300576,258746;318871,242617;338573,222454;366015,202964;395567,182130;413237,170356;425120,159952;446229,147854;468746,136430;471727,134966;479389,127777;491966,118956;505775,112235;515544,110087;517297,108874;708687,34947;715788,33472;735425,26882;748970,24278;756033,24221;758645,23522;919075,3360;964636,3192;1013363,4032;1014270,4682;1037991,2016;1059803,5376;1081616,9408;1092870,11852;1080912,8737;1059099,4704;1037287,1344;103728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29" style="position:absolute;left:16030;top:225;width:9391;height:927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3644f"/>
                <v:stroke joinstyle="miter"/>
                <v:path arrowok="t" o:connecttype="custom" o:connectlocs="510598,922072;506209,924436;506472,924549;547093,898072;532902,901452;511615,904156;510602,901452;525469,900100;547093,898072;584007,894534;583140,894778;583585,894692;319190,889453;334226,893340;340646,893678;358553,902466;366663,904156;367170,904325;369028,902466;376123,904494;383219,906184;397200,909437;397410,909226;413629,911930;421400,913282;429171,913958;445052,914634;466676,914296;467615,914296;469717,913113;474448,911592;479263,911508;482557,911930;483444,914296;491004,914296;488639,917676;487287,919366;482895,921394;474786,921394;464311,920718;441673,920042;424779,918690;409912,916662;395045,914296;372407,910916;354837,905170;355040,905023;344700,901790;335577,897734;325103,894354;314291,890636;319190,889453;518086,882206;512924,882994;477221,884798;488977,886242;492018,885566;512967,883200;516414,882529;550163,877309;532629,879986;538646,880158;547304,878552;614170,876527;559175,891178;587006,884974;261581,869680;300437,886242;314291,890636;324765,894354;335240,897734;344362,901790;342335,903480;336929,902466;317670,895368;308209,891650;298748,887594;286246,883200;275434,878468;266987,874074;261581,869680;277462,861230;296045,870694;293680,872046;272055,861568;277462,861230;208871,838246;231847,851090;236577,856498;225765,850752;217656,845682;208871,838246;249161,829573;249164,829669;250305,831051;250430,830471;742603,807385;741376,807487;721103,822022;701168,832838;686977,841288;679206,844668;671096,848048;661298,853118;653864,857512;643052,861906;631902,865962;628861,869004;624130,870694;612305,872722;597100,877454;583247,881848;568042,886242;549120,890974;522427,895368;521752,896382;508918,899592;509250,899762;523503,896198;523779,895368;550472,890974;569393,886242;584598,881848;598452,877454;613656,872722;625482,870694;617477,875499;617711,875426;626158,870356;630888,868666;631203,868579;633253,866300;644404,862244;655216,857850;662649,853456;672448,848386;680557,845006;686118,842587;689004,840612;703196,832162;723131,821346;163199,802711;164482,803812;164920,804035;744871,793887;744755,793967;744755,794064;745292,794140;745431,793967;752171,788842;750176,790221;749823,790587;751191,789711;135610,771817;148371,786847;138253,774701;776094,771807;776064,771818;775841,773349;770434,779433;764014,786531;764401,786442;770434,779771;775841,773687;776094,771807;168636,764196;169305,765011;169338,764899;118656,756449;127441,762195;127872,762703;131876,763589;140956,771997;153458,782137;158864,789573;161905,793291;174744,804107;171028,807149;159071,793858;158526,793967;169842,806544;171028,807149;174745,804107;206844,829457;200424,831485;202789,833175;193328,833513;187246,829457;181502,825063;167311,813233;154134,801403;141970,789573;136226,783827;130820,777743;132847,775039;139605,781123;147038,786869;156161,796671;156936,797337;147038,786869;139943,781123;133185,775039;125751,765913;118656,756449;863015,702707;862843,702780;859153,711640;859467,660362;850513,673300;846120,681412;841728,688848;831253,702707;822131,716564;814022,727719;813345,728132;812792,728952;813684,728395;821793,717241;830916,703383;841390,689525;845783,682089;850175,673977;859298,660794;894438,655724;890045,668906;882274,683102;874503,697637;867407,706763;872138,697299;876192,687834;879233,682765;883288,676005;887005,669245;894438,655724;872568,626751;864366,641190;864215,641537;872475,626994;877066,594048;867208,620989;846473,663389;843437,668191;843417,668230;836322,680398;829226,693581;821117,703721;814359,715213;774489,760167;761311,771321;760047,772283;759502,772835;753991,777329;749486,782475;732929,794981;730335,796621;723288,802367;722271,803028;720765,804445;707588,813234;694410,821346;692902,822110;683980,827908;681214,829303;678530,831147;669407,836218;660883,839562;641885,849148;597314,865777;566255,873766;591356,869004;596086,867990;611291,862581;620752,859540;635956,851765;653188,845681;664229,841350;669069,838583;673461,837232;679543,833851;681141,832740;685288,828782;694410,823374;704789,818284;708601,815937;721779,807149;727523,801741;733943,797685;750499,785179;762325,774025;775502,762871;815373,717917;820860,708586;821117,707776;829902,694256;832605,690200;836199,685213;837335,683102;844431,670934;858284,642204;871800,611446;875770,598940;914035,564126;913021,564802;913021,564802;917226,544094;917105,544691;918090,545874;921131,549254;923158,547902;923209,547642;921806,548578;918428,545535;914215,505698;913979,505711;913551,505734;913697,507341;913360,515791;912008,520861;903899,533705;901871,544860;899844,548578;896465,564802;892748,577646;888694,590152;886329,599954;883626,610094;885781,606740;887680,599616;889370,589476;893424,576970;897141,564126;900520,547902;902547,544183;904575,533029;912684,520185;907278,546211;903223,567843;894100,595560;892295,598368;891524,602573;889032,609756;879571,630374;875178,641190;872475,646936;869097,653020;859974,669245;850175,685130;837673,706425;823820,727381;814697,739211;804899,750703;801520,755435;797803,760167;792059,764899;782665,775304;782936,776391;773137,786531;762663,793967;754216,800727;746214,806577;747458,806473;756243,800051;764691,793291;775165,785855;784964,775715;784625,774363;794086,763885;799830,759153;803547,754421;806926,749689;816725,738197;825847,726367;839701,705411;852202,684117;862001,668230;871124,652006;874503,645922;877206,640176;881598,629360;891059,608742;894776,594884;903899,567168;907953,545536;913360,519509;914578,514938;913697,514777;914035,506327;921468,498553;917534,514953;917534,514953;921469,498554;924510,495173;922482,499567;922018,508778;921806,517481;918428,527882;918428,529070;922482,517481;923158,499567;924733,496153;909980,480639;907766,485874;906940,493483;905874,489929;905484,490430;906602,494159;905926,499567;907278,503961;908325,503903;907615,501595;908291,496187;909980,480639;938363,471513;939039,471851;938701,486047;939039,495849;938025,513763;937011,523903;933970,538775;932957,551282;927888,574266;923158,594208;914711,597926;915387,595898;916738,581702;921806,566830;925861,564464;925861,564463;930254,538775;932619,526607;934646,514101;936336,502271;937011,491117;937349,481653;938025,476583;938363,471513;47588,314793;47756,314877;47772,314830;67973,266346;60540,280204;54458,285274;54444,285598;53855,298537;53872,298506;54458,285612;60540,280542;67973,266684;68227,266853;68353,266599;72028,236939;67297,240319;60202,255192;61825,256491;61878,256263;60540,255192;67635,240319;71824,237327;98045,217673;97618,218015;95807,224983;94666,228490;63581,285274;59188,299132;55133,313328;46348,343072;40605,363352;37902,378563;36550,386336;35536,394111;32495,415067;31482,427911;33171,441431;33963,434064;33847,431629;35198,417433;38239,396477;40651,393581;44153,370135;43983,366056;47322,356483;49308,348446;48714,349832;46687,349156;41618,363690;41956,371803;39591,387351;39253,390055;35874,394111;36888,386336;38239,378563;40942,363352;46687,343072;55472,313328;59526,299132;63918,285274;95004,228490;98045,217673;104127,183873;104127,183873;105816,185225;105816,185225;165011,135751;164946,135803;164749,136026;161990,138919;161292,139934;160836,140449;158864,143313;138253,167649;132509,174409;126765,181507;101366,209590;127103,181169;132847,174071;138591,167311;159202,142975;161292,139934;164749,136026;173588,112444;170672,113460;168503,114265;167987,114920;164270,118300;154809,124384;148390,131483;142308,138581;138253,142299;138116,142126;134283,146735;127779,154805;117305,166297;118994,168325;119026,168296;117642,166635;128116,155143;138591,142299;142646,138581;148728,131483;155147,124385;164608,118301;168325,114921;172379,113400;173659,113002;662987,51376;680219,59150;687653,65234;671096,57122;662987,51376;606898,26702;620414,29744;639335,39208;606898,26702;403493,24463;396397,25350;381192,27378;366325,30758;359905,32786;352472,34814;336206,38011;333212,39208;312602,46306;292328,54418;278137,60840;268677,64558;245362,75374;234212,82473;223400,89570;206168,102415;189949,115259;174427,128804;175758,130469;179053,128208;181857,126118;191977,117287;208195,104443;225427,91598;236239,84500;247390,77402;270704,66586;279827,61854;294018,55432;314291,47320;334902,40222;343560,38521;347742,37091;404668,24806;524328,17196;531550,17914;541349,21294;533915,20280;518373,17238;524328,17196;563649,14534;577502,15548;594397,22308;573448,18590;563649,14534;450627,14449;411601,16562;384571,20280;371731,23660;360581,27716;345038,29744;286246,52390;264960,61854;258540,64220;252796,67262;241984,73008;225089,81796;212250,91936;175083,121004;167315,127761;159716,134702;159878,134863;101424,203477;89598,219701;84192,229503;78785,238629;68649,257557;57623,274939;57499,275472;53782,285612;51079,290344;50403,291020;47405,300991;46687,306906;46011,315356;41280,329214;36888,343072;32157,363352;29454,381943;27765,400533;30130,387688;30349,386628;30806,381604;33509,363014;34355,363297;34429,362983;33509,362676;38240,342396;42632,328538;47341,314743;47025,314680;47700,306230;51417,290344;54120,285612;54211,285365;57837,275472;68987,257896;79123,238967;84530,229842;89936,220039;101762,203815;160216,135201;175758,121005;212926,91937;225765,81797;242659,73008;253472,67262;259216,64220;265635,61854;286922,52390;345714,29744;361257,27716;372407,23660;385246,20280;412277,16562;451303,14576;482671,15629;498100,0;513980,1014;530199,2704;541011,5408;548107,8788;556892,7098;570069,10140;578178,12506;577840,12844;577502,15210;563649,14196;558919,12844;554189,11830;545065,9802;535943,7774;526482,6422;516008,6422;507560,6422;494383,6422;493764,6224;487963,9126;489991,12506;510264,16562;501242,16719;501394,16731;510939,16562;519049,17576;534591,20618;542025,21632;554527,24336;567366,27040;579868,30082;592370,33800;598452,35490;604533,37518;604612,37590;608973,38342;619543,42271;621019,44509;621428,44616;630888,48334;638998,51714;647107,55432;653189,58812;657243,60840;661636,63206;676503,71656;695424,83825;705223,90585;705507,90787;710514,93830;901196,452585;901053,455413;904912,455965;908629,458669;910318,467795;916738,478611;919441,478857;919441,476245;922188,468612;922144,467119;924847,457993;928564,457993;934308,454275;934984,469147;933295,476245;931267,483005;930253,494159;929916,499905;929240,505651;927799,506612;927888,507003;929269,506083;929916,500581;930253,494835;931267,483681;933295,476921;934984,469823;937687,471851;937349,476921;936673,481991;936335,491455;935660,502609;933970,514439;931943,526945;929578,539113;925185,564802;921131,567168;916062,582040;914711,596236;914035,598264;908291,613812;906601,615164;899506,631726;906940,615164;908629,613812;897816,644570;892073,647612;890881,649996;891059,650316;892411,647612;898155,644570;894100,656062;886666,669582;882950,676342;878895,683102;875854,688172;871462,697975;866732,707439;859298,717579;851865,727043;852174,726405;843755,737859;825509,757801;821917,763330;825509,758139;843755,738197;829902,759153;822764,766631;817034,770845;816724,771321;813142,774078;813008,775039;797127,791263;780233,806811;779452,807378;773813,814585;760298,824725;747666,834202;747621,834257;760298,825063;773813,814923;762663,826077;753582,831992;747301,834646;747120,834866;740362,839260;737816,840440;731409,845639;725158,850076;715697,856160;712656,856498;709276,858001;708751,858400;712994,856836;716035,856498;703871,865624;696100,869680;688329,873398;682840,874222;681909,874750;656230,885904;654920,886202;647107,891312;651499,892664;635281,899762;636632,895030;631226,897058;626158,898748;615683,902128;614284,900448;609263,901452;603182,902804;590680,905846;590268,906038;602168,903142;608250,901790;613318,900776;615345,902466;625820,899086;630888,897396;636294,895368;634943,900100;620752,906860;620056,906665;610277,910578;602168,912944;590004,915986;584978,915564;574466,917610;574123,918352;546079,923760;539659,922070;534253,922070;524792,925112;516345,925788;507898,926126;506981,925733;499282,927098;489991,925450;490329,925112;492018,922746;484247,921732;487963,919704;499114,919366;509926,919028;525468,919366;536280,918352;556554,913958;570069,910916;580205,910578;580911,910250;571083,910578;557567,913620;537294,918014;526482,919028;510939,918690;500127,919028;488977,919366;489315,918014;491680,914634;595748,897396;666366,870694;684949,860892;695424,855484;706236,849738;726509,837570;742728,825063;773137,801403;781584,794643;789694,787545;801857,776391;806926,767941;814206,761265;814265,760846;807264,767265;802195,775715;790032,786869;781922,793967;773475,800727;743066,824387;726847,836894;706574,849062;695762,854808;685288,860216;666704,870018;596086,896720;492018,913958;484247,913958;483233,911254;475124,910916;467690,913958;446066,914296;430185,913620;422414,912944;414643,911592;419324,906597;418359,906860;400918,903629;400113,903818;366663,897734;353485,895030;341997,893002;328144,886580;310912,880158;293004,873060;296045,870694;308547,873060;313953,877792;332537,883200;369366,892664;378489,894354;388288,896044;399100,898410;411015,900987;411939,900776;423089,902466;423427,901790;439646,902466;442349,902804;467352,902804;485598,903480;507222,901790;509926,901790;510939,904494;532226,901790;546417,898410;554526,897058;559595,896382;570745,893678;579868,891650;588990,889284;605724,886387;607912,885566;590342,888608;581219,890974;572097,893002;560946,895706;555878,896382;547769,897734;525806,899762;510939,901114;508236,901114;486612,902804;468366,902128;443363,902128;440659,901790;430185,897396;424441,901114;424426,901143;429171,898072;439646,902466;423428,901790;423555,901707;412953,900100;400451,897396;389639,895030;379840,893340;370718,891650;333888,882186;315305,876778;309898,872046;297397,869680;278813,860216;273407,860554;254147,850752;250769,844668;251444,844330;263270,850752;275096,857174;278475,855146;264622,846020;253134,840950;237253,831823;223738,823035;202451,813910;194342,807149;196031,806473;204141,808839;187246,791263;177786,783489;169001,775715;157851,766589;141632,748675;140519,745196;137239,741915;126089,729747;124738,723663;120345,717579;119822,716758;114601,713184;104465,698651;98721,685130;98045,685130;90274,670258;82840,655386;75069,638148;67973,620572;75069,632402;82165,647274;84530,655386;85507,656820;84304,650562;81166,644866;76059,633377;70000,623276;62567,602996;56198,582206;54107,576146;44999,539777;40971,513376;40942,514101;41280,519509;42970,532016;44997,544860;41618,533705;39253,519509;36550,519509;34860,506665;32495,498553;30468,490779;24724,484695;23035,484695;21345,476245;20669,465429;22021,450219;22697,444811;23847,441102;23288,432643;24048,420137;25400,417602;25400,416081;22697,421151;20332,417771;15939,411687;15136,406870;14925,407293;13574,420813;12560,434333;11547,444811;11547,466443;11884,477597;12560,488751;9519,499229;8844,499229;6816,478949;6816,457993;8505,441769;11545,444809;8844,441431;8168,429263;8844,410673;9181,405603;10195,397153;14250,381943;16270,371838;15601,369436;13236,382956;9181,398167;8168,406617;7830,411687;7154,430277;7830,442445;6140,458669;6140,479625;8168,499905;8844,499905;13236,519172;15601,535057;20669,551282;28652,586170;29349,592856;30806,592856;38240,610770;40943,619896;35874,612122;30468,599954;30130,603334;27191,594218;25062,594546;22697,586772;14587,568182;9519,551620;9181,537761;6816,521537;5127,505313;1410,493483;3775,430615;6140,414391;4113,405603;8168,381267;9181,375520;11884,355916;18980,341720;17290,360986;18979,357684;19994,349790;20332,341044;23372,329890;28103,312990;33847,295752;34277,295267;36888,281556;40605,271753;44997,263641;53782,246741;60878,231531;71014,211927;78448,203477;84530,191647;89598,184211;95004,181507;96356,179479;101762,168663;112236,156495;112521,161581;111757,163718;122710,152439;128116,145341;135212,138581;135824,139260;135550,138919;144335,130131;153120,122019;162581,111879;175758,102076;189949,91598;198434,85677;204141,80444;214277,74360;225089,68614;226521,67878;230200,64263;236240,59826;242871,56446;247562,55366;248403,54756;340308,17576;343718,16834;353147,13520;359652,12210;363043,12181;364298,11830;441335,1690;463213,1605;486612,2028;487047,2354;498438,1014;508912,2704;519387,4732;524791,5961;519049,4394;508574,2366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0" style="position:absolute;top:9482;width:5492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0303f"/>
                <v:stroke joinstyle="miter"/>
  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9256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14392f"/>
                <v:stroke joinstyle="miter"/>
                <v:path arrowok="t" o:connecttype="custom" o:connectlocs="186425,336619;184823,337482;184919,337524;199750,327858;194569,329092;186797,330079;186427,329092;191855,328598;199750,327858;213228,326566;212911,326655;213073,326624;116540,324711;122030,326130;124374,326254;130912,329462;133873,330079;134058,330141;134736,329462;137327,330202;139918,330819;145022,332007;145099,331930;151021,332917;153858,333411;156695,333657;162494,333904;170389,333781;170732,333781;171499,333349;173226,332794;174984,332763;176187,332917;176511,333781;179271,333781;178408,335015;177914,335632;176310,336372;173350,336372;169525,336125;161260,335878;155092,335385;149664,334644;144235,333781;135970,332547;129555,330449;129629,330395;125854,329215;122523,327734;118699,326500;114751,325143;116540,324711;189159,322066;187274,322353;174239,323012;178531,323539;179641,323292;187290,322428;188549,322184;200871,320278;194469,321255;196666,321318;199827,320732;224241,319992;204161,325341;214323,323076;95506,317493;109693,323539;114751,325143;118575,326500;122400,327734;125731,329215;124990,329832;123017,329462;115985,326871;112531,325513;109076,324032;104512,322428;100564,320701;97480,319097;95506,317493;101304,314408;108089,317863;107226,318356;99331,314531;101304,314408;76261,306017;84650,310706;86377,312680;82429,310583;79469,308732;76261,306017;90971,302851;90973,302886;91389,303390;91435,303179;271133,294751;270685,294788;263283,300094;256005,304043;250823,307128;247986,308362;245025,309595;241447,311446;238733,313050;234786,314655;230715,316135;229604,317246;227877,317863;223559,318603;218008,320331;212950,321935;207399,323539;200490,325267;190744,326871;190498,327241;185812,328413;185933,328475;191137,327173;191238,326871;200984,325267;207892,323539;213444,321935;218502,320331;224053,318603;228371,317863;225448,319617;225533,319590;228618,317739;230345,317123;230460,317091;231208,316259;235279,314778;239227,313174;241941,311570;245519,309719;248479,308485;250510,307602;251563,306881;256745,303796;264023,299847;59586,293044;60054,293446;60214,293528;271961,289823;271919,289852;271919,289888;272115,289916;272165,289852;274626,287981;273898,288485;273769,288618;274269,288299;49513,281766;54172,287253;50478,282819;283361,281762;283350,281766;283268,282325;281294,284547;278950,287138;279092,287105;281294,284670;283268,282449;283361,281762;61571,278984;61815,279281;61827,279241;43323,276156;46530,278253;46688,278439;48149,278762;51465,281832;56029,285534;58003,288248;59113,289606;63801,293554;62444,294665;58078,289813;57880,289852;62011,294444;62444,294665;63801,293554;75521,302809;73177,303549;74041,304166;70586,304289;68366,302809;66269,301205;61087,296886;56276,292567;51835,288248;49738,286151;47764,283929;48504,282942;50971,285163;53685,287261;57016,290840;57299,291082;53685,287261;51095,285163;48627,282942;45913,279611;43323,276156;315097,256536;315034,256563;313687,259797;313801,241077;310532,245801;308928,248762;307325,251477;303500,256536;300169,261595;297209,265667;296962,265818;296760,266117;297085,265914;300046,261842;303377,256783;307201,251724;308805,249009;310409,246048;313740,241235;326570,239384;324966,244197;322129,249379;319291,254685;316700,258017;318428,254562;319908,251107;321018,249256;322499,246788;323856,244320;326570,239384;318585,228807;315590,234078;315535,234205;318551,228896;320227,216868;316628,226704;309057,242182;307949,243935;307941,243950;305351,248392;302760,253204;299799,256906;297332,261102;282775,277513;277964,281585;277502,281936;277303,282138;275291,283778;273646,285657;267601,290223;266654,290821;264081,292919;263710,293160;263160,293678;258349,296886;253537,299847;252987,300127;249729,302243;248719,302752;247739,303426;244408,305277;241296,306498;234360,309997;218086,316068;206746,318984;215911,317246;217638,316876;223189,314901;226644,313791;232195,310953;238487,308732;242518,307150;244285,306140;245888,305647;248109,304413;248693,304007;250206,302562;253537,300588;257327,298730;258719,297873;263530,294665;265627,292690;267971,291210;274016,286644;278334,282572;283145,278500;297702,262089;299705,258682;299799,258387;303007,253451;303994,251970;305306,250150;305721,249379;308311,244937;313369,234448;318304,223220;319754,218654;333725,205944;333355,206191;333355,206191;334890,198631;334846,198850;335205,199281;336315,200515;337056,200022;337074,199927;336562,200268;335329,199158;333790,184614;333704,184619;333548,184628;333601,185214;333478,188299;332985,190150;330024,194839;329284,198911;328544,200268;327310,206191;325953,210880;324472,215446;323609,219024;322622,222726;323409,221502;324102,218901;324719,215199;326199,210633;327557,205944;328790,200022;329530,198664;330271,194592;333231,189903;331258,199405;329777,207302;326446,217420;325787,218445;325506,219981;324596,222603;321142,230130;319538,234078;318551,236176;317317,238397;313986,244320;310409,250120;305844,257893;300786,265544;297455,269863;293878,274058;292644,275785;291287,277513;289190,279241;285760,283039;285859,283436;282281,287138;278457,289852;275373,292320;272451,294456;272906,294418;276113,292074;279197,289606;283022,286891;286599,283189;286476,282696;289930,278870;292027,277143;293384,275415;294618,273688;298196,269492;301526,265174;306584,257523;311149,249749;314727,243950;318057,238027;319291,235806;320278,233708;321882,229760;325336,222233;326693,217173;330024,207055;331504,199158;333478,189656;333923,187988;333601,187929;333725,184844;336439,182006;335002,187993;335002,187993;336439,182006;337549,180772;336809,182376;336639,185739;336562,188916;335329,192713;335329,193147;336809,188916;337056,182376;337631,181130;332244,175466;331436,177377;331134,180155;330745,178858;330603,179041;331011,180402;330764,182376;331258,183980;331640,183959;331381,183117;331628,181142;332244,175466;342607,172135;342854,172258;342730,177440;342854,181019;342484,187559;342114,191261;341003,196690;340633,201256;338783,209646;337056,216926;333972,218284;334218,217544;334712,212361;336562,206932;338043,206068;338043,206068;339646,196690;340510,192248;341250,187682;341867,183363;342114,179291;342237,175836;342484,173985;342607,172135;17375,114921;17436,114952;17442,114934;24818,97234;22104,102294;19883,104145;19878,104263;19663,108986;19669,108975;19883,104268;22104,102417;24818,97358;24910,97419;24957,97327;26298,86499;24571,87733;21980,93162;22573,93637;22592,93553;22104,93162;24694,87733;26224,86640;35797,79466;35642,79590;34980,82134;34564,83414;23214,104145;21610,109204;20130,114386;16922,125245;14825,132648;13838,138201;13345,141039;12975,143877;11864,151528;11494,156217;12111,161153;12400,158463;12358,157574;12851,152392;13962,144741;14842,143684;16121,135125;16059,133636;17278,130141;18003,127207;17786,127713;17046,127466;15195,132772;15319,135733;14455,141410;14332,142397;13098,143877;13468,141039;13962,138201;14949,132648;17046,125245;20253,114386;21734,109204;23337,104145;34687,83414;35797,79466;38018,67126;38018,67126;38635,67620;38635,67620;60248,49558;60224,49577;60152,49659;59144,50715;58890,51085;58723,51274;58003,52319;50478,61203;48381,63671;46283,66263;37010,76515;46407,66139;48504,63548;50601,61080;58126,52196;58890,51085;60152,49659;63379,41050;62314,41421;61522,41715;61334,41954;59977,43188;56523,45409;54179,48000;51958,50591;50478,51949;50428,51886;49028,53568;46653,56514;42829,60710;43446,61450;43458,61440;42953,60833;46777,56638;50601,51949;52082,50592;54302,48000;56646,45409;60100,43188;61457,41954;62938,41399;63405,41254;242064,18756;248356,21594;251070,23815;245025,20854;242064,18756;221586,9748;226520,10859;233429,14314;221586,9748;147320,8931;144729,9254;139178,9995;133749,11229;131406,11969;128692,12710;122753,13876;121660,14314;114134,16905;106733,19866;101551,22211;98097,23568;89585,27517;85514,30108;81566,32699;75274,37388;69353,42077;63685,47022;64171,47630;65374,46805;66398,46042;70093,42818;76014,38129;82306,33440;86254,30848;90325,28257;98837,24309;102168,22581;107349,20236;114751,17275;122276,14684;125438,14063;126965,13541;147749,9056;191438,6278;194075,6540;197653,7774;194939,7404;189264,6293;191438,6278;205795,5306;210853,5676;217021,8144;209372,6787;205795,5306;164529,5275;150280,6046;140411,7404;135723,8637;131652,10118;125977,10859;104512,19126;96740,22581;94396,23445;92299,24555;88351,26653;82183,29861;77495,33563;63925,44175;61089,46642;58314,49175;58373,49234;37031,74283;32713,80206;30739,83784;28765,87116;25064,94026;21039,100371;20993,100566;19636,104268;18649,105995;18403,106242;17308,109882;17046,112042;16799,115127;15072,120186;13468,125245;11741,132648;10754,139435;10137,146222;11001,141533;11081,141146;11248,139312;12234,132525;12544,132628;12570,132514;12235,132402;13962,124998;15565,119939;17285,114903;17169,114880;17416,111795;18773,105995;19760,104268;19793,104178;21117,100566;25188,94150;28889,87239;30863,83908;32837,80329;37154,74407;58497,49358;64171,44175;77742,33563;82429,29861;88598,26653;92545,24555;94643,23445;96987,22581;104759,19126;126224,10859;131899,10118;135970,8638;140658,7404;150527,6046;164776,5321;176229,5706;181862,0;187660,370;193582,987;197529,1974;200120,3208;203328,2591;208139,3702;211100,4566;210976,4689;210853,5553;205795,5183;204068,4689;202341,4319;199010,3578;195679,2838;192225,2344;188400,2344;185316,2344;180505,2344;180279,2272;178161,3332;178901,4566;186303,6046;183009,6104;183065,6108;186550,6046;189511,6416;195185,7527;197899,7897;202464,8884;207152,9872;211716,10982;216281,12339;218502,12956;220722,13697;220751,13723;222343,13997;226202,15432;226741,16249;226890,16288;230345,17645;233305,18879;236266,20237;238487,21471;239967,22211;241571,23075;246999,26160;253907,30602;257485,33070;257589,33144;259417,34255;329037,165224;328985,166257;330394,166458;331751,167446;332368,170777;334712,174726;335699,174816;335699,173862;336702,171076;336685,170530;337672,167199;339029,167199;341127,165842;341373,171271;340757,173862;340016,176330;339646,180402;339523,182500;339276,184597;338750,184948;338783,185091;339287,184755;339523,182746;339646,180649;340016,176577;340757,174109;341373,171518;342360,172258;342237,174109;341990,175960;341867,179415;341620,183487;341003,187806;340263,192371;339400,196813;337796,206191;336315,207055;334465,212484;333971,217667;333725,218407;331628,224083;331011,224577;328420,230623;331134,224577;331751,224083;327803,235312;325706,236423;325271,237293;325336,237410;325829,236423;327927,235312;326446,239508;323732,244443;322375,246911;320895,249379;319784,251230;318181,254809;316454,258264;313740,261965;311026,265420;311139,265187;308065,269369;301403,276649;300091,278668;301403,276773;308065,269492;303007,277143;300401,279873;298309,281411;298195,281585;296887,282592;296839,282942;291040,288865;284872,294541;284587,294748;282528,297379;277594,301081;272982,304541;272965,304561;277594,301205;282528,297503;278457,301575;275142,303734;272848,304703;272782,304783;270315,306387;269385,306818;267046,308716;264764,310336;261309,312557;260199,312680;258965,313229;258773,313375;260322,312804;261433,312680;256992,316012;254154,317493;251317,318850;249313,319151;248973,319344;239597,323416;239119,323524;236266,325390;237870,325883;231948,328475;232442,326747;230468,327488;228618,328105;224793,329338;224282,328725;222449,329092;220229,329585;215664,330696;215514,330766;219859,329709;222079,329215;223930,328845;224670,329462;228494,328228;230345,327611;232318,326871;231825,328598;226644,331066;226390,330995;222819,332423;219859,333287;215417,334398;213582,334243;209744,334990;209619,335261;199380,337236;197036,336619;195062,336619;191608,337729;188524,337976;185440,338099;185104,337956;182294,338454;178901,337853;179025,337729;179641,336865;176804,336495;178161,335755;182232,335632;186180,335508;191855,335632;195802,335261;203204,333657;208139,332547;211840,332423;212097,332304;208509,332423;203574,333534;196172,335138;192225,335508;186550,335385;182602,335508;178531,335632;178654,335138;179518,333904;217515,327611;243298,317863;250083,314284;253907,312310;257855,310212;265257,305770;271179,301205;282281,292567;285365,290099;288326,287508;292767,283436;294618,280351;297276,277914;297297,277761;294741,280104;292891,283189;288450,287261;285489,289852;282405,292320;271302,300958;265380,305524;257978,309966;254031,312063;250206,314038;243421,317616;217638,327364;179641,333657;176804,333657;176434,332670;173473,332547;170759,333657;162864,333781;157066,333534;154228,333287;151391,332794;153100,330970;152748,331066;146380,329886;146086,329956;133873,327734;129062,326747;124867,326007;119809,323662;113518,321318;106979,318727;108089,317863;112654,318727;114628,320454;121413,322428;134860,325883;138191,326500;141768,327117;145716,327981;150066,328922;150404,328845;154475,329462;154598,329215;160520,329462;161507,329585;170636,329585;177297,329832;185193,329215;186180,329215;186550,330202;194322,329215;199503,327981;202464,327488;204314,327241;208385,326254;211716,325513;215047,324650;221157,323592;221956,323292;215541,324403;212210,325267;208879,326007;204808,326994;202958,327241;199997,327734;191978,328475;186550,328968;185563,328968;177668,329585;171006,329338;161877,329338;160890,329215;157066,327611;154968,328968;154963,328979;156695,327858;160520,329462;154598,329215;154645,329185;150774,328598;146209,327611;142262,326747;138684,326130;135353,325513;121906,322058;115121,320084;113148,318356;108583,317493;101798,314038;99824,314161;92792,310583;91558,308362;91805,308238;96123,310583;100441,312927;101674,312187;96617,308855;92422,307004;86624,303673;81689,300464;73917,297133;70957,294665;71573,294418;74534,295282;68366,288865;64912,286027;61704,283189;57633,279858;51712,273318;51305,272048;50108,270850;46037,266408;45543,264186;43939,261965;43748,261666;41842,260361;38141,255055;36044,250120;35797,250120;32960,244690;30246,239261;27408,232968;24818,226551;27408,230870;29999,236299;30863,239261;31220,239784;30780,237500;29635,235420;27770,231226;25558,227538;22844,220135;20519,212545;19755,210333;16430,197056;14959,187417;14949,187682;15072,189656;15689,194222;16429,198911;15195,194839;14332,189656;13345,189656;12728,184968;11864,182006;11124,179168;9027,176947;8410,176947;7793,173862;7547,169913;8040,164361;8287,162386;8707,161032;8503,157944;8780,153379;9274,152453;9274,151898;8287,153749;7423,152515;5819,150294;5527,148536;5449,148690;4956,153625;4586,158561;4216,162386;4216,170284;4339,174356;4586,178428;3476,182253;3229,182253;2489,174849;2489,167199;3105,161276;4215,162386;3229,161153;2982,156710;3229,149924;3352,148073;3722,144988;5203,139435;5940,135746;5696,134870;4833,139805;3352,145358;2982,148443;2859,150294;2612,157080;2859,161523;2242,167446;2242,175096;2982,182500;3229,182500;4833,189533;5696,195333;7547,201256;10461,213992;10715,216433;11248,216433;13962,222973;14949,226305;13098,223466;11124,219024;11001,220258;9928,216930;9150,217050;8287,214212;5326,207425;3476,201379;3352,196320;2489,190397;1872,184474;515,180155;1378,157204;2242,151281;1502,148073;2982,139188;3352,137091;4339,129934;6930,124751;6313,131785;6930,130579;7300,127697;7423,124504;8534,120432;10261,114263;12358,107970;12515,107793;13468,102787;14825,99209;16429,96247;19637,90077;22227,84525;25928,77368;28642,74283;30863,69964;32713,67250;34687,66263;35181,65522;37154,61574;40979,57131;41083,58988;40804,59768;44803,55651;46777,53059;49368,50592;49591,50840;49491,50715;52698,47507;55906,44545;59360,40843;64171,37265;69353,33440;72451,31278;74534,29368;78235,27147;82183,25049;82705,24780;84049,23460;86254,21841;88675,20607;90388,20212;90695,19990;124250,6416;125495,6146;128938,4936;131313,4457;132551,4447;133009,4319;161137,617;169124,586;177668,740;177827,860;181985,370;185810,987;189634,1727;191607,2176;189511,1604;185686,864;181862,247;181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1CCA4" w14:textId="77777777" w:rsidR="00872547" w:rsidRDefault="00872547" w:rsidP="008C49C3">
      <w:r>
        <w:separator/>
      </w:r>
    </w:p>
  </w:footnote>
  <w:footnote w:type="continuationSeparator" w:id="0">
    <w:p w14:paraId="7DCD456A" w14:textId="77777777" w:rsidR="00872547" w:rsidRDefault="00872547" w:rsidP="008C4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C031" w14:textId="78E862FA" w:rsidR="000F176B" w:rsidRDefault="00ED4180" w:rsidP="00945B38">
    <w:pPr>
      <w:pStyle w:val="Rubrik1"/>
    </w:pPr>
    <w:r>
      <w:t>CV</w:t>
    </w:r>
  </w:p>
  <w:p w14:paraId="2053E62E" w14:textId="77777777" w:rsidR="000F176B" w:rsidRPr="000F176B" w:rsidRDefault="000F176B" w:rsidP="007F5031">
    <w:pPr>
      <w:pStyle w:val="Linje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42E0D" w14:textId="10F8D250" w:rsidR="00F148B4" w:rsidRPr="00224636" w:rsidRDefault="00782629">
    <w:pPr>
      <w:pStyle w:val="Sidhuvud"/>
      <w:rPr>
        <w:sz w:val="10"/>
        <w:szCs w:val="10"/>
      </w:rPr>
    </w:pPr>
    <w:r w:rsidRPr="00224636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4A8F658" wp14:editId="0FD1C4F5">
              <wp:simplePos x="0" y="0"/>
              <wp:positionH relativeFrom="column">
                <wp:posOffset>-885190</wp:posOffset>
              </wp:positionH>
              <wp:positionV relativeFrom="paragraph">
                <wp:posOffset>-440153</wp:posOffset>
              </wp:positionV>
              <wp:extent cx="7526215" cy="422031"/>
              <wp:effectExtent l="0" t="0" r="5080" b="0"/>
              <wp:wrapNone/>
              <wp:docPr id="1760120856" name="Rektangel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215" cy="422031"/>
                      </a:xfrm>
                      <a:prstGeom prst="rect">
                        <a:avLst/>
                      </a:prstGeom>
                      <a:solidFill>
                        <a:srgbClr val="3C87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72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96CD75" id="Rektangel 1" o:spid="_x0000_s1026" alt="&quot;&quot;" style="position:absolute;margin-left:-69.7pt;margin-top:-34.65pt;width:592.6pt;height:3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" fillcolor="#3c8701" stroked="f" strokeweight="1pt">
              <v:textbox inset="0,0,0,2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96F5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988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2615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806A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1C9C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4029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EE3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486B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4E0A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E8A2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4005C6"/>
    <w:multiLevelType w:val="hybridMultilevel"/>
    <w:tmpl w:val="DFE037D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Calibr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E54D5"/>
    <w:multiLevelType w:val="hybridMultilevel"/>
    <w:tmpl w:val="CE24C3BC"/>
    <w:lvl w:ilvl="0" w:tplc="A7C2698A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05847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01134"/>
    <w:multiLevelType w:val="hybridMultilevel"/>
    <w:tmpl w:val="64FE05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67644"/>
    <w:multiLevelType w:val="multilevel"/>
    <w:tmpl w:val="6F1C24EA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37" w:hanging="38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737"/>
        </w:tabs>
        <w:ind w:left="1077" w:hanging="340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077"/>
        </w:tabs>
        <w:ind w:left="1361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1928"/>
        </w:tabs>
        <w:ind w:left="2211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ind w:left="2495" w:hanging="284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383874BC"/>
    <w:multiLevelType w:val="hybridMultilevel"/>
    <w:tmpl w:val="457AE9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F4653"/>
    <w:multiLevelType w:val="hybridMultilevel"/>
    <w:tmpl w:val="DFE037D4"/>
    <w:lvl w:ilvl="0" w:tplc="2048AC6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Calibr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C4939"/>
    <w:multiLevelType w:val="hybridMultilevel"/>
    <w:tmpl w:val="AB6827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35D9E"/>
    <w:multiLevelType w:val="hybridMultilevel"/>
    <w:tmpl w:val="9EB2A870"/>
    <w:lvl w:ilvl="0" w:tplc="62F03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5F316A"/>
    <w:multiLevelType w:val="hybridMultilevel"/>
    <w:tmpl w:val="53D4527E"/>
    <w:lvl w:ilvl="0" w:tplc="A7CE0B24">
      <w:start w:val="1"/>
      <w:numFmt w:val="bullet"/>
      <w:pStyle w:val="Listpunkter1"/>
      <w:lvlText w:val=""/>
      <w:lvlJc w:val="left"/>
      <w:pPr>
        <w:ind w:left="717" w:hanging="360"/>
      </w:pPr>
      <w:rPr>
        <w:rFonts w:ascii="Symbol" w:hAnsi="Symbol" w:hint="default"/>
        <w:color w:val="3C870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25021"/>
    <w:multiLevelType w:val="multilevel"/>
    <w:tmpl w:val="041D001D"/>
    <w:styleLink w:val="Aktuelllista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90032672">
    <w:abstractNumId w:val="13"/>
  </w:num>
  <w:num w:numId="2" w16cid:durableId="1461725594">
    <w:abstractNumId w:val="11"/>
  </w:num>
  <w:num w:numId="3" w16cid:durableId="1895775376">
    <w:abstractNumId w:val="17"/>
  </w:num>
  <w:num w:numId="4" w16cid:durableId="1002662904">
    <w:abstractNumId w:val="8"/>
  </w:num>
  <w:num w:numId="5" w16cid:durableId="1189635513">
    <w:abstractNumId w:val="3"/>
  </w:num>
  <w:num w:numId="6" w16cid:durableId="1495796352">
    <w:abstractNumId w:val="2"/>
  </w:num>
  <w:num w:numId="7" w16cid:durableId="730617863">
    <w:abstractNumId w:val="1"/>
  </w:num>
  <w:num w:numId="8" w16cid:durableId="136411575">
    <w:abstractNumId w:val="0"/>
  </w:num>
  <w:num w:numId="9" w16cid:durableId="1991597206">
    <w:abstractNumId w:val="7"/>
  </w:num>
  <w:num w:numId="10" w16cid:durableId="1777868618">
    <w:abstractNumId w:val="6"/>
  </w:num>
  <w:num w:numId="11" w16cid:durableId="1021010319">
    <w:abstractNumId w:val="5"/>
  </w:num>
  <w:num w:numId="12" w16cid:durableId="997540686">
    <w:abstractNumId w:val="4"/>
  </w:num>
  <w:num w:numId="13" w16cid:durableId="775176494">
    <w:abstractNumId w:val="16"/>
  </w:num>
  <w:num w:numId="14" w16cid:durableId="143202829">
    <w:abstractNumId w:val="12"/>
  </w:num>
  <w:num w:numId="15" w16cid:durableId="149904098">
    <w:abstractNumId w:val="18"/>
  </w:num>
  <w:num w:numId="16" w16cid:durableId="1404722423">
    <w:abstractNumId w:val="9"/>
  </w:num>
  <w:num w:numId="17" w16cid:durableId="432214804">
    <w:abstractNumId w:val="4"/>
  </w:num>
  <w:num w:numId="18" w16cid:durableId="1607999657">
    <w:abstractNumId w:val="5"/>
  </w:num>
  <w:num w:numId="19" w16cid:durableId="457533609">
    <w:abstractNumId w:val="6"/>
  </w:num>
  <w:num w:numId="20" w16cid:durableId="1086270352">
    <w:abstractNumId w:val="7"/>
  </w:num>
  <w:num w:numId="21" w16cid:durableId="254485633">
    <w:abstractNumId w:val="0"/>
  </w:num>
  <w:num w:numId="22" w16cid:durableId="424231835">
    <w:abstractNumId w:val="1"/>
  </w:num>
  <w:num w:numId="23" w16cid:durableId="217253017">
    <w:abstractNumId w:val="2"/>
  </w:num>
  <w:num w:numId="24" w16cid:durableId="1688094505">
    <w:abstractNumId w:val="3"/>
  </w:num>
  <w:num w:numId="25" w16cid:durableId="1326010871">
    <w:abstractNumId w:val="8"/>
  </w:num>
  <w:num w:numId="26" w16cid:durableId="344791484">
    <w:abstractNumId w:val="9"/>
  </w:num>
  <w:num w:numId="27" w16cid:durableId="1224679467">
    <w:abstractNumId w:val="4"/>
  </w:num>
  <w:num w:numId="28" w16cid:durableId="1643534282">
    <w:abstractNumId w:val="5"/>
  </w:num>
  <w:num w:numId="29" w16cid:durableId="878051338">
    <w:abstractNumId w:val="6"/>
  </w:num>
  <w:num w:numId="30" w16cid:durableId="23752791">
    <w:abstractNumId w:val="7"/>
  </w:num>
  <w:num w:numId="31" w16cid:durableId="885063946">
    <w:abstractNumId w:val="0"/>
  </w:num>
  <w:num w:numId="32" w16cid:durableId="367335070">
    <w:abstractNumId w:val="1"/>
  </w:num>
  <w:num w:numId="33" w16cid:durableId="1186989876">
    <w:abstractNumId w:val="2"/>
  </w:num>
  <w:num w:numId="34" w16cid:durableId="256405086">
    <w:abstractNumId w:val="3"/>
  </w:num>
  <w:num w:numId="35" w16cid:durableId="1212765190">
    <w:abstractNumId w:val="8"/>
  </w:num>
  <w:num w:numId="36" w16cid:durableId="1007098985">
    <w:abstractNumId w:val="9"/>
  </w:num>
  <w:num w:numId="37" w16cid:durableId="1374698315">
    <w:abstractNumId w:val="4"/>
  </w:num>
  <w:num w:numId="38" w16cid:durableId="412509254">
    <w:abstractNumId w:val="5"/>
  </w:num>
  <w:num w:numId="39" w16cid:durableId="1139154160">
    <w:abstractNumId w:val="6"/>
  </w:num>
  <w:num w:numId="40" w16cid:durableId="1756440068">
    <w:abstractNumId w:val="7"/>
  </w:num>
  <w:num w:numId="41" w16cid:durableId="2052336425">
    <w:abstractNumId w:val="0"/>
  </w:num>
  <w:num w:numId="42" w16cid:durableId="1959793483">
    <w:abstractNumId w:val="1"/>
  </w:num>
  <w:num w:numId="43" w16cid:durableId="630785331">
    <w:abstractNumId w:val="2"/>
  </w:num>
  <w:num w:numId="44" w16cid:durableId="1353612217">
    <w:abstractNumId w:val="3"/>
  </w:num>
  <w:num w:numId="45" w16cid:durableId="1005129477">
    <w:abstractNumId w:val="8"/>
  </w:num>
  <w:num w:numId="46" w16cid:durableId="1853914887">
    <w:abstractNumId w:val="9"/>
  </w:num>
  <w:num w:numId="47" w16cid:durableId="1393236015">
    <w:abstractNumId w:val="15"/>
  </w:num>
  <w:num w:numId="48" w16cid:durableId="1011495930">
    <w:abstractNumId w:val="10"/>
  </w:num>
  <w:num w:numId="49" w16cid:durableId="393697471">
    <w:abstractNumId w:val="14"/>
  </w:num>
  <w:num w:numId="50" w16cid:durableId="276766084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E0"/>
    <w:rsid w:val="00027837"/>
    <w:rsid w:val="00041C7C"/>
    <w:rsid w:val="00056F3D"/>
    <w:rsid w:val="00062B67"/>
    <w:rsid w:val="00082B23"/>
    <w:rsid w:val="00094004"/>
    <w:rsid w:val="000944E6"/>
    <w:rsid w:val="000A7721"/>
    <w:rsid w:val="000D63BE"/>
    <w:rsid w:val="000F176B"/>
    <w:rsid w:val="000F57DB"/>
    <w:rsid w:val="00144BEF"/>
    <w:rsid w:val="001528E3"/>
    <w:rsid w:val="00195516"/>
    <w:rsid w:val="001B40D1"/>
    <w:rsid w:val="001B76F5"/>
    <w:rsid w:val="001D15E3"/>
    <w:rsid w:val="001E2C08"/>
    <w:rsid w:val="001E5E8F"/>
    <w:rsid w:val="00200D3A"/>
    <w:rsid w:val="00201C91"/>
    <w:rsid w:val="002236A3"/>
    <w:rsid w:val="00224636"/>
    <w:rsid w:val="002423C0"/>
    <w:rsid w:val="00247A3E"/>
    <w:rsid w:val="00260576"/>
    <w:rsid w:val="002642E0"/>
    <w:rsid w:val="00270EEF"/>
    <w:rsid w:val="00272D7E"/>
    <w:rsid w:val="002807D3"/>
    <w:rsid w:val="00280865"/>
    <w:rsid w:val="002A16E7"/>
    <w:rsid w:val="002D6F30"/>
    <w:rsid w:val="002E35BC"/>
    <w:rsid w:val="002E697A"/>
    <w:rsid w:val="003038D4"/>
    <w:rsid w:val="00321B53"/>
    <w:rsid w:val="003232D0"/>
    <w:rsid w:val="00370800"/>
    <w:rsid w:val="003B289B"/>
    <w:rsid w:val="003D6990"/>
    <w:rsid w:val="003E0724"/>
    <w:rsid w:val="003F2D1A"/>
    <w:rsid w:val="003F5F88"/>
    <w:rsid w:val="004433A5"/>
    <w:rsid w:val="00491E54"/>
    <w:rsid w:val="004932D5"/>
    <w:rsid w:val="004B482D"/>
    <w:rsid w:val="004E71D0"/>
    <w:rsid w:val="005023D7"/>
    <w:rsid w:val="00561F22"/>
    <w:rsid w:val="00566AA1"/>
    <w:rsid w:val="005B6033"/>
    <w:rsid w:val="005D3E75"/>
    <w:rsid w:val="005D7287"/>
    <w:rsid w:val="005E229D"/>
    <w:rsid w:val="005E4CBC"/>
    <w:rsid w:val="006165E6"/>
    <w:rsid w:val="00623757"/>
    <w:rsid w:val="00625B2E"/>
    <w:rsid w:val="00631063"/>
    <w:rsid w:val="006420E0"/>
    <w:rsid w:val="006568B8"/>
    <w:rsid w:val="0067211E"/>
    <w:rsid w:val="006770FB"/>
    <w:rsid w:val="006A677D"/>
    <w:rsid w:val="006E6E21"/>
    <w:rsid w:val="006F467C"/>
    <w:rsid w:val="006F60D6"/>
    <w:rsid w:val="006F6EB7"/>
    <w:rsid w:val="0070212E"/>
    <w:rsid w:val="00750B2E"/>
    <w:rsid w:val="00782629"/>
    <w:rsid w:val="007871DF"/>
    <w:rsid w:val="007944D8"/>
    <w:rsid w:val="007C12AD"/>
    <w:rsid w:val="007F182E"/>
    <w:rsid w:val="007F5031"/>
    <w:rsid w:val="008225A9"/>
    <w:rsid w:val="00832139"/>
    <w:rsid w:val="0084500E"/>
    <w:rsid w:val="00850B4E"/>
    <w:rsid w:val="00854CF7"/>
    <w:rsid w:val="008652A1"/>
    <w:rsid w:val="00872547"/>
    <w:rsid w:val="00891649"/>
    <w:rsid w:val="00893099"/>
    <w:rsid w:val="008C49C3"/>
    <w:rsid w:val="008E181A"/>
    <w:rsid w:val="008E7BBA"/>
    <w:rsid w:val="00910812"/>
    <w:rsid w:val="00921CD7"/>
    <w:rsid w:val="00941654"/>
    <w:rsid w:val="00945B38"/>
    <w:rsid w:val="00990D68"/>
    <w:rsid w:val="00996DA6"/>
    <w:rsid w:val="00A0491E"/>
    <w:rsid w:val="00A2221F"/>
    <w:rsid w:val="00A26F59"/>
    <w:rsid w:val="00A30D0A"/>
    <w:rsid w:val="00A322C5"/>
    <w:rsid w:val="00A64522"/>
    <w:rsid w:val="00A72C69"/>
    <w:rsid w:val="00A738E6"/>
    <w:rsid w:val="00A757FE"/>
    <w:rsid w:val="00A96DCC"/>
    <w:rsid w:val="00AA4C4C"/>
    <w:rsid w:val="00AB5B94"/>
    <w:rsid w:val="00AF68DA"/>
    <w:rsid w:val="00B116CE"/>
    <w:rsid w:val="00B5544C"/>
    <w:rsid w:val="00B632C8"/>
    <w:rsid w:val="00B77B3A"/>
    <w:rsid w:val="00B85728"/>
    <w:rsid w:val="00B9755F"/>
    <w:rsid w:val="00BB5ED7"/>
    <w:rsid w:val="00C52F61"/>
    <w:rsid w:val="00C96C65"/>
    <w:rsid w:val="00CB1938"/>
    <w:rsid w:val="00CB4A3F"/>
    <w:rsid w:val="00CD401D"/>
    <w:rsid w:val="00D2230B"/>
    <w:rsid w:val="00D2346B"/>
    <w:rsid w:val="00DB52EE"/>
    <w:rsid w:val="00DC2FF7"/>
    <w:rsid w:val="00DF7FE9"/>
    <w:rsid w:val="00E15CA6"/>
    <w:rsid w:val="00E249E1"/>
    <w:rsid w:val="00E26C38"/>
    <w:rsid w:val="00E7235E"/>
    <w:rsid w:val="00E81BA9"/>
    <w:rsid w:val="00E97F10"/>
    <w:rsid w:val="00EA3184"/>
    <w:rsid w:val="00EA54BA"/>
    <w:rsid w:val="00EB6F15"/>
    <w:rsid w:val="00EC79A0"/>
    <w:rsid w:val="00ED4180"/>
    <w:rsid w:val="00F148B4"/>
    <w:rsid w:val="00F412AE"/>
    <w:rsid w:val="00F81586"/>
    <w:rsid w:val="00F8473E"/>
    <w:rsid w:val="00F8506A"/>
    <w:rsid w:val="00F97652"/>
    <w:rsid w:val="00FB64B8"/>
    <w:rsid w:val="00FD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4789A"/>
  <w15:chartTrackingRefBased/>
  <w15:docId w15:val="{A4B9D7F7-ECB5-4110-909C-5C99DA8C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945B38"/>
    <w:pPr>
      <w:spacing w:after="120" w:line="240" w:lineRule="auto"/>
    </w:pPr>
    <w:rPr>
      <w:rFonts w:ascii="Arial" w:hAnsi="Arial" w:cs="Arial"/>
      <w:color w:val="000000" w:themeColor="text1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rsid w:val="00945B38"/>
    <w:pPr>
      <w:tabs>
        <w:tab w:val="num" w:pos="360"/>
      </w:tabs>
      <w:kinsoku w:val="0"/>
      <w:overflowPunct w:val="0"/>
      <w:snapToGrid w:val="0"/>
      <w:spacing w:before="240" w:after="160"/>
      <w:ind w:right="51"/>
      <w:contextualSpacing/>
      <w:outlineLvl w:val="0"/>
    </w:pPr>
    <w:rPr>
      <w:rFonts w:eastAsiaTheme="minorEastAsia" w:cs="Calibri"/>
      <w:b/>
      <w:noProof/>
      <w:color w:val="3C8700"/>
      <w:kern w:val="28"/>
      <w:sz w:val="52"/>
      <w:szCs w:val="40"/>
    </w:rPr>
  </w:style>
  <w:style w:type="paragraph" w:styleId="Rubrik2">
    <w:name w:val="heading 2"/>
    <w:basedOn w:val="Normal"/>
    <w:next w:val="Normal"/>
    <w:link w:val="Rubrik2Char"/>
    <w:uiPriority w:val="9"/>
    <w:qFormat/>
    <w:rsid w:val="00D2230B"/>
    <w:pPr>
      <w:keepNext/>
      <w:keepLines/>
      <w:spacing w:after="80" w:line="360" w:lineRule="auto"/>
      <w:contextualSpacing/>
      <w:outlineLvl w:val="1"/>
    </w:pPr>
    <w:rPr>
      <w:rFonts w:asciiTheme="majorHAnsi" w:eastAsia="Times New Roman" w:hAnsiTheme="majorHAnsi" w:cs="Times New Roman"/>
      <w:b/>
      <w:bCs/>
      <w:color w:val="3C8700"/>
      <w:kern w:val="28"/>
      <w:sz w:val="28"/>
      <w:szCs w:val="20"/>
    </w:rPr>
  </w:style>
  <w:style w:type="paragraph" w:styleId="Rubrik3">
    <w:name w:val="heading 3"/>
    <w:basedOn w:val="Normal"/>
    <w:next w:val="Normal"/>
    <w:link w:val="Rubrik3Char"/>
    <w:uiPriority w:val="9"/>
    <w:qFormat/>
    <w:rsid w:val="00DC2FF7"/>
    <w:pPr>
      <w:keepNext/>
      <w:keepLines/>
      <w:spacing w:before="40" w:after="40" w:line="360" w:lineRule="auto"/>
      <w:outlineLvl w:val="2"/>
    </w:pPr>
    <w:rPr>
      <w:rFonts w:asciiTheme="majorHAnsi" w:eastAsiaTheme="majorEastAsia" w:hAnsiTheme="majorHAnsi" w:cs="Times New Roman (CS-rubriker)"/>
      <w:b/>
      <w:bCs/>
      <w:iCs/>
    </w:rPr>
  </w:style>
  <w:style w:type="paragraph" w:styleId="Rubrik4">
    <w:name w:val="heading 4"/>
    <w:basedOn w:val="Normal"/>
    <w:next w:val="Normal"/>
    <w:link w:val="Rubrik4Char"/>
    <w:uiPriority w:val="9"/>
    <w:rsid w:val="008C49C3"/>
    <w:pPr>
      <w:keepNext/>
      <w:keepLines/>
      <w:spacing w:before="40" w:after="40"/>
      <w:outlineLvl w:val="3"/>
    </w:pPr>
    <w:rPr>
      <w:rFonts w:asciiTheme="majorHAnsi" w:eastAsiaTheme="majorEastAsia" w:hAnsiTheme="majorHAnsi" w:cs="Times New Roman (CS-rubriker)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561F2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0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561F2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sz w:val="20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561F2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sz w:val="2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561F2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0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561F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sz w:val="20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416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41654"/>
    <w:rPr>
      <w:sz w:val="21"/>
    </w:rPr>
  </w:style>
  <w:style w:type="paragraph" w:styleId="Sidfot">
    <w:name w:val="footer"/>
    <w:basedOn w:val="Normal"/>
    <w:link w:val="SidfotChar"/>
    <w:uiPriority w:val="99"/>
    <w:semiHidden/>
    <w:rsid w:val="00625B2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25B2E"/>
    <w:rPr>
      <w:sz w:val="21"/>
    </w:rPr>
  </w:style>
  <w:style w:type="table" w:customStyle="1" w:styleId="AFtabell">
    <w:name w:val="AF tabell"/>
    <w:basedOn w:val="Normaltabell"/>
    <w:uiPriority w:val="99"/>
    <w:rsid w:val="00561F22"/>
    <w:pPr>
      <w:spacing w:after="0" w:line="240" w:lineRule="auto"/>
    </w:pPr>
    <w:rPr>
      <w:rFonts w:asciiTheme="majorHAnsi" w:hAnsiTheme="majorHAnsi"/>
      <w:sz w:val="16"/>
    </w:r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005A" w:themeFill="accent1"/>
      </w:tc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Normaltext">
    <w:name w:val="Normaltext"/>
    <w:basedOn w:val="Normal"/>
    <w:qFormat/>
    <w:rsid w:val="00AF68DA"/>
    <w:pPr>
      <w:spacing w:after="100"/>
      <w:ind w:right="14"/>
    </w:pPr>
  </w:style>
  <w:style w:type="paragraph" w:customStyle="1" w:styleId="Dokumentinformation">
    <w:name w:val="Dokumentinformation"/>
    <w:basedOn w:val="Normal"/>
    <w:semiHidden/>
    <w:qFormat/>
    <w:rsid w:val="00A72C69"/>
    <w:pPr>
      <w:spacing w:after="0"/>
    </w:pPr>
  </w:style>
  <w:style w:type="paragraph" w:customStyle="1" w:styleId="Avsndarinformation">
    <w:name w:val="Avsändarinformation"/>
    <w:basedOn w:val="Dokumentinformation"/>
    <w:semiHidden/>
    <w:qFormat/>
    <w:rsid w:val="00561F22"/>
    <w:pPr>
      <w:spacing w:line="220" w:lineRule="atLeast"/>
    </w:pPr>
    <w:rPr>
      <w:sz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F22"/>
    <w:rPr>
      <w:rFonts w:asciiTheme="majorHAnsi" w:hAnsiTheme="majorHAns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F22"/>
    <w:rPr>
      <w:rFonts w:asciiTheme="majorHAnsi" w:hAnsiTheme="majorHAnsi" w:cs="Segoe UI"/>
      <w:sz w:val="18"/>
      <w:szCs w:val="18"/>
    </w:rPr>
  </w:style>
  <w:style w:type="paragraph" w:styleId="Beskrivning">
    <w:name w:val="caption"/>
    <w:basedOn w:val="Normal"/>
    <w:next w:val="Normal"/>
    <w:uiPriority w:val="35"/>
    <w:semiHidden/>
    <w:qFormat/>
    <w:rsid w:val="00561F22"/>
    <w:pPr>
      <w:spacing w:before="60" w:after="60"/>
    </w:pPr>
    <w:rPr>
      <w:rFonts w:asciiTheme="majorHAnsi" w:hAnsiTheme="majorHAnsi"/>
      <w:iCs/>
      <w:sz w:val="18"/>
      <w:szCs w:val="18"/>
    </w:rPr>
  </w:style>
  <w:style w:type="paragraph" w:customStyle="1" w:styleId="Blankettnr">
    <w:name w:val="Blankettnr"/>
    <w:basedOn w:val="Normal"/>
    <w:semiHidden/>
    <w:rsid w:val="00561F22"/>
    <w:rPr>
      <w:rFonts w:asciiTheme="majorHAnsi" w:hAnsiTheme="majorHAnsi"/>
      <w:color w:val="A5A5A5"/>
      <w:sz w:val="10"/>
    </w:rPr>
  </w:style>
  <w:style w:type="paragraph" w:styleId="Citat">
    <w:name w:val="Quote"/>
    <w:basedOn w:val="Normal"/>
    <w:next w:val="Normal"/>
    <w:link w:val="CitatChar"/>
    <w:uiPriority w:val="29"/>
    <w:semiHidden/>
    <w:rsid w:val="00561F22"/>
    <w:pPr>
      <w:spacing w:after="200"/>
      <w:ind w:left="680" w:right="68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0944E6"/>
    <w:rPr>
      <w:i/>
      <w:iCs/>
      <w:color w:val="404040" w:themeColor="text1" w:themeTint="BF"/>
      <w:sz w:val="21"/>
    </w:rPr>
  </w:style>
  <w:style w:type="paragraph" w:customStyle="1" w:styleId="Dokumenttyp">
    <w:name w:val="Dokumenttyp"/>
    <w:basedOn w:val="Normal"/>
    <w:semiHidden/>
    <w:rsid w:val="00561F22"/>
    <w:rPr>
      <w:rFonts w:asciiTheme="majorHAnsi" w:hAnsiTheme="majorHAnsi"/>
      <w:caps/>
      <w:sz w:val="22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561F22"/>
    <w:rPr>
      <w:rFonts w:asciiTheme="majorHAnsi" w:hAnsiTheme="majorHAns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561F22"/>
    <w:rPr>
      <w:rFonts w:asciiTheme="majorHAnsi" w:hAnsiTheme="majorHAnsi" w:cs="Segoe UI"/>
      <w:sz w:val="16"/>
      <w:szCs w:val="16"/>
    </w:rPr>
  </w:style>
  <w:style w:type="paragraph" w:styleId="Figurfrteckning">
    <w:name w:val="table of figures"/>
    <w:basedOn w:val="Normal"/>
    <w:next w:val="Normal"/>
    <w:uiPriority w:val="99"/>
    <w:semiHidden/>
    <w:rsid w:val="00561F22"/>
    <w:pPr>
      <w:spacing w:after="60"/>
    </w:pPr>
  </w:style>
  <w:style w:type="character" w:styleId="Fotnotsreferens">
    <w:name w:val="footnote reference"/>
    <w:basedOn w:val="Standardstycketeckensnitt"/>
    <w:uiPriority w:val="99"/>
    <w:semiHidden/>
    <w:rsid w:val="00561F22"/>
    <w:rPr>
      <w:rFonts w:asciiTheme="minorHAnsi" w:hAnsiTheme="minorHAnsi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rsid w:val="00561F22"/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61F22"/>
    <w:rPr>
      <w:sz w:val="16"/>
      <w:szCs w:val="20"/>
    </w:rPr>
  </w:style>
  <w:style w:type="character" w:styleId="Hyperlnk">
    <w:name w:val="Hyperlink"/>
    <w:basedOn w:val="Standardstycketeckensnitt"/>
    <w:uiPriority w:val="99"/>
    <w:semiHidden/>
    <w:rsid w:val="00561F22"/>
    <w:rPr>
      <w:color w:val="0563C1" w:themeColor="hyperlink"/>
      <w:u w:val="single"/>
    </w:rPr>
  </w:style>
  <w:style w:type="paragraph" w:customStyle="1" w:styleId="Hlsningsfras">
    <w:name w:val="Hälsningsfras"/>
    <w:basedOn w:val="Normal"/>
    <w:next w:val="Normal"/>
    <w:semiHidden/>
    <w:rsid w:val="00A72C69"/>
    <w:pPr>
      <w:keepLines/>
      <w:spacing w:after="200" w:line="280" w:lineRule="atLeast"/>
    </w:pPr>
  </w:style>
  <w:style w:type="paragraph" w:styleId="Innehll1">
    <w:name w:val="toc 1"/>
    <w:basedOn w:val="Normal"/>
    <w:next w:val="Normal"/>
    <w:uiPriority w:val="39"/>
    <w:semiHidden/>
    <w:rsid w:val="00561F22"/>
    <w:pPr>
      <w:spacing w:after="100"/>
      <w:ind w:right="284"/>
    </w:pPr>
    <w:rPr>
      <w:rFonts w:asciiTheme="majorHAnsi" w:hAnsiTheme="majorHAnsi"/>
      <w:b/>
    </w:rPr>
  </w:style>
  <w:style w:type="paragraph" w:styleId="Innehll2">
    <w:name w:val="toc 2"/>
    <w:basedOn w:val="Normal"/>
    <w:next w:val="Normal"/>
    <w:uiPriority w:val="39"/>
    <w:semiHidden/>
    <w:rsid w:val="00561F22"/>
    <w:pPr>
      <w:spacing w:after="100"/>
      <w:ind w:left="284" w:right="284"/>
    </w:pPr>
  </w:style>
  <w:style w:type="paragraph" w:styleId="Innehll3">
    <w:name w:val="toc 3"/>
    <w:basedOn w:val="Normal"/>
    <w:next w:val="Normal"/>
    <w:uiPriority w:val="39"/>
    <w:semiHidden/>
    <w:rsid w:val="00561F22"/>
    <w:pPr>
      <w:spacing w:after="100"/>
      <w:ind w:left="567" w:right="284"/>
    </w:pPr>
  </w:style>
  <w:style w:type="paragraph" w:styleId="Innehll4">
    <w:name w:val="toc 4"/>
    <w:basedOn w:val="Normal"/>
    <w:next w:val="Normal"/>
    <w:autoRedefine/>
    <w:uiPriority w:val="39"/>
    <w:semiHidden/>
    <w:rsid w:val="00561F22"/>
    <w:pPr>
      <w:spacing w:after="100"/>
      <w:ind w:left="660"/>
    </w:pPr>
    <w:rPr>
      <w:noProof/>
    </w:rPr>
  </w:style>
  <w:style w:type="paragraph" w:styleId="Innehll5">
    <w:name w:val="toc 5"/>
    <w:basedOn w:val="Normal"/>
    <w:next w:val="Normal"/>
    <w:autoRedefine/>
    <w:uiPriority w:val="39"/>
    <w:semiHidden/>
    <w:rsid w:val="00561F22"/>
    <w:pPr>
      <w:spacing w:after="100"/>
      <w:ind w:left="880"/>
    </w:pPr>
    <w:rPr>
      <w:noProof/>
    </w:rPr>
  </w:style>
  <w:style w:type="paragraph" w:styleId="Innehll6">
    <w:name w:val="toc 6"/>
    <w:basedOn w:val="Normal"/>
    <w:next w:val="Normal"/>
    <w:autoRedefine/>
    <w:uiPriority w:val="39"/>
    <w:semiHidden/>
    <w:rsid w:val="00561F22"/>
    <w:pPr>
      <w:spacing w:after="100"/>
      <w:ind w:left="1100"/>
    </w:pPr>
    <w:rPr>
      <w:noProof/>
    </w:rPr>
  </w:style>
  <w:style w:type="paragraph" w:styleId="Innehll7">
    <w:name w:val="toc 7"/>
    <w:basedOn w:val="Normal"/>
    <w:next w:val="Normal"/>
    <w:autoRedefine/>
    <w:uiPriority w:val="39"/>
    <w:semiHidden/>
    <w:rsid w:val="00561F22"/>
    <w:pPr>
      <w:spacing w:after="100"/>
      <w:ind w:left="1320"/>
    </w:pPr>
    <w:rPr>
      <w:noProof/>
    </w:rPr>
  </w:style>
  <w:style w:type="paragraph" w:styleId="Innehll8">
    <w:name w:val="toc 8"/>
    <w:basedOn w:val="Normal"/>
    <w:next w:val="Normal"/>
    <w:autoRedefine/>
    <w:uiPriority w:val="39"/>
    <w:semiHidden/>
    <w:rsid w:val="00561F22"/>
    <w:pPr>
      <w:spacing w:after="100"/>
      <w:ind w:left="1540"/>
    </w:pPr>
    <w:rPr>
      <w:noProof/>
    </w:rPr>
  </w:style>
  <w:style w:type="paragraph" w:styleId="Innehll9">
    <w:name w:val="toc 9"/>
    <w:basedOn w:val="Normal"/>
    <w:next w:val="Normal"/>
    <w:autoRedefine/>
    <w:uiPriority w:val="39"/>
    <w:semiHidden/>
    <w:rsid w:val="00561F22"/>
    <w:pPr>
      <w:spacing w:after="100"/>
      <w:ind w:left="1760"/>
    </w:pPr>
    <w:rPr>
      <w:noProof/>
    </w:rPr>
  </w:style>
  <w:style w:type="paragraph" w:customStyle="1" w:styleId="Instruktionstext">
    <w:name w:val="Instruktionstext"/>
    <w:basedOn w:val="Normal"/>
    <w:semiHidden/>
    <w:rsid w:val="00A72C69"/>
    <w:pPr>
      <w:spacing w:after="200" w:line="280" w:lineRule="atLeast"/>
    </w:pPr>
    <w:rPr>
      <w:i/>
      <w:vanish/>
      <w:color w:val="0000FF"/>
      <w:sz w:val="20"/>
    </w:rPr>
  </w:style>
  <w:style w:type="paragraph" w:customStyle="1" w:styleId="Klla">
    <w:name w:val="Källa"/>
    <w:basedOn w:val="Normal"/>
    <w:next w:val="Normal"/>
    <w:semiHidden/>
    <w:qFormat/>
    <w:rsid w:val="00A72C69"/>
    <w:pPr>
      <w:spacing w:before="40" w:after="200" w:line="200" w:lineRule="atLeast"/>
    </w:pPr>
    <w:rPr>
      <w:noProof/>
      <w:sz w:val="15"/>
    </w:rPr>
  </w:style>
  <w:style w:type="paragraph" w:customStyle="1" w:styleId="Ledtext">
    <w:name w:val="Ledtext"/>
    <w:basedOn w:val="Normal"/>
    <w:semiHidden/>
    <w:rsid w:val="00561F22"/>
    <w:pPr>
      <w:spacing w:line="180" w:lineRule="atLeast"/>
    </w:pPr>
    <w:rPr>
      <w:rFonts w:asciiTheme="majorHAnsi" w:hAnsiTheme="majorHAnsi"/>
      <w:sz w:val="14"/>
    </w:rPr>
  </w:style>
  <w:style w:type="paragraph" w:customStyle="1" w:styleId="Mottagadress">
    <w:name w:val="Mottagadress"/>
    <w:basedOn w:val="Normal"/>
    <w:semiHidden/>
    <w:qFormat/>
    <w:rsid w:val="00A72C69"/>
    <w:pPr>
      <w:spacing w:after="0" w:line="280" w:lineRule="atLeast"/>
    </w:pPr>
  </w:style>
  <w:style w:type="character" w:styleId="Platshllartext">
    <w:name w:val="Placeholder Text"/>
    <w:basedOn w:val="Standardstycketeckensnitt"/>
    <w:uiPriority w:val="99"/>
    <w:semiHidden/>
    <w:rsid w:val="00561F22"/>
    <w:rPr>
      <w:color w:val="auto"/>
      <w:bdr w:val="none" w:sz="0" w:space="0" w:color="auto"/>
      <w:shd w:val="clear" w:color="auto" w:fill="FFFF00"/>
    </w:rPr>
  </w:style>
  <w:style w:type="paragraph" w:customStyle="1" w:styleId="Referenser">
    <w:name w:val="Referenser"/>
    <w:basedOn w:val="Normal"/>
    <w:semiHidden/>
    <w:qFormat/>
    <w:rsid w:val="00A72C69"/>
    <w:pPr>
      <w:spacing w:after="200" w:line="280" w:lineRule="atLeast"/>
      <w:ind w:left="357" w:hanging="357"/>
    </w:pPr>
    <w:rPr>
      <w:noProof/>
    </w:rPr>
  </w:style>
  <w:style w:type="character" w:customStyle="1" w:styleId="Rubrik1Char">
    <w:name w:val="Rubrik 1 Char"/>
    <w:basedOn w:val="Standardstycketeckensnitt"/>
    <w:link w:val="Rubrik1"/>
    <w:uiPriority w:val="9"/>
    <w:rsid w:val="00945B38"/>
    <w:rPr>
      <w:rFonts w:ascii="Arial" w:eastAsiaTheme="minorEastAsia" w:hAnsi="Arial" w:cs="Calibri"/>
      <w:b/>
      <w:noProof/>
      <w:color w:val="3C8700"/>
      <w:kern w:val="28"/>
      <w:sz w:val="52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D2230B"/>
    <w:rPr>
      <w:rFonts w:asciiTheme="majorHAnsi" w:eastAsia="Times New Roman" w:hAnsiTheme="majorHAnsi" w:cs="Times New Roman"/>
      <w:b/>
      <w:bCs/>
      <w:color w:val="3C8700"/>
      <w:kern w:val="28"/>
      <w:sz w:val="28"/>
      <w:szCs w:val="20"/>
    </w:rPr>
  </w:style>
  <w:style w:type="character" w:customStyle="1" w:styleId="Rubrik3Char">
    <w:name w:val="Rubrik 3 Char"/>
    <w:basedOn w:val="Standardstycketeckensnitt"/>
    <w:link w:val="Rubrik3"/>
    <w:uiPriority w:val="9"/>
    <w:rsid w:val="00DC2FF7"/>
    <w:rPr>
      <w:rFonts w:asciiTheme="majorHAnsi" w:eastAsiaTheme="majorEastAsia" w:hAnsiTheme="majorHAnsi" w:cs="Times New Roman (CS-rubriker)"/>
      <w:b/>
      <w:bCs/>
      <w:iCs/>
      <w:color w:val="000000" w:themeColor="text1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8C49C3"/>
    <w:rPr>
      <w:rFonts w:asciiTheme="majorHAnsi" w:eastAsiaTheme="majorEastAsia" w:hAnsiTheme="majorHAnsi" w:cs="Times New Roman (CS-rubriker)"/>
      <w:b/>
      <w:bCs/>
      <w:iCs/>
      <w:color w:val="000000" w:themeColor="text1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61F22"/>
    <w:rPr>
      <w:rFonts w:asciiTheme="majorHAnsi" w:eastAsiaTheme="majorEastAsia" w:hAnsiTheme="majorHAnsi" w:cstheme="majorBidi"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61F22"/>
    <w:rPr>
      <w:rFonts w:asciiTheme="majorHAnsi" w:eastAsiaTheme="majorEastAsia" w:hAnsiTheme="majorHAnsi" w:cstheme="majorBidi"/>
      <w:color w:val="000000" w:themeColor="text1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61F22"/>
    <w:rPr>
      <w:rFonts w:asciiTheme="majorHAnsi" w:eastAsiaTheme="majorEastAsia" w:hAnsiTheme="majorHAnsi" w:cstheme="majorBidi"/>
      <w:iCs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61F22"/>
    <w:rPr>
      <w:rFonts w:asciiTheme="majorHAnsi" w:eastAsiaTheme="majorEastAsia" w:hAnsiTheme="majorHAnsi" w:cstheme="majorBidi"/>
      <w:sz w:val="20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61F22"/>
    <w:rPr>
      <w:rFonts w:asciiTheme="majorHAnsi" w:eastAsiaTheme="majorEastAsia" w:hAnsiTheme="majorHAnsi" w:cstheme="majorBidi"/>
      <w:iCs/>
      <w:sz w:val="20"/>
      <w:szCs w:val="21"/>
    </w:rPr>
  </w:style>
  <w:style w:type="paragraph" w:customStyle="1" w:styleId="Sidfotstext">
    <w:name w:val="Sidfotstext"/>
    <w:basedOn w:val="Normal"/>
    <w:semiHidden/>
    <w:qFormat/>
    <w:rsid w:val="000F176B"/>
    <w:pPr>
      <w:ind w:left="28"/>
    </w:pPr>
    <w:rPr>
      <w:rFonts w:asciiTheme="majorHAnsi" w:hAnsiTheme="majorHAnsi"/>
      <w:sz w:val="18"/>
      <w:szCs w:val="18"/>
    </w:rPr>
  </w:style>
  <w:style w:type="paragraph" w:customStyle="1" w:styleId="Sidhuvudstext">
    <w:name w:val="Sidhuvudstext"/>
    <w:basedOn w:val="Normal"/>
    <w:semiHidden/>
    <w:qFormat/>
    <w:rsid w:val="00561F22"/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39"/>
    <w:rsid w:val="00561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semiHidden/>
    <w:qFormat/>
    <w:rsid w:val="00247A3E"/>
    <w:pPr>
      <w:spacing w:after="0" w:line="240" w:lineRule="auto"/>
    </w:pPr>
    <w:rPr>
      <w:sz w:val="21"/>
    </w:rPr>
  </w:style>
  <w:style w:type="paragraph" w:customStyle="1" w:styleId="Hjlptext">
    <w:name w:val="Hjälptext"/>
    <w:basedOn w:val="Normal"/>
    <w:uiPriority w:val="1"/>
    <w:rsid w:val="00A645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360"/>
      </w:tabs>
      <w:kinsoku w:val="0"/>
      <w:overflowPunct w:val="0"/>
      <w:snapToGrid w:val="0"/>
      <w:spacing w:after="240"/>
      <w:ind w:left="3878" w:right="709"/>
    </w:pPr>
    <w:rPr>
      <w:rFonts w:eastAsiaTheme="minorEastAsia" w:cs="Calibri"/>
      <w:noProof/>
      <w:color w:val="C00000"/>
      <w:sz w:val="22"/>
    </w:rPr>
  </w:style>
  <w:style w:type="paragraph" w:customStyle="1" w:styleId="Information">
    <w:name w:val="Information"/>
    <w:basedOn w:val="Normal"/>
    <w:uiPriority w:val="1"/>
    <w:qFormat/>
    <w:rsid w:val="00A72C69"/>
    <w:pPr>
      <w:kinsoku w:val="0"/>
      <w:overflowPunct w:val="0"/>
      <w:spacing w:before="4" w:after="100"/>
      <w:ind w:left="25" w:right="576"/>
      <w:contextualSpacing/>
    </w:pPr>
    <w:rPr>
      <w:rFonts w:eastAsiaTheme="minorEastAsia" w:cs="Calibri"/>
      <w:sz w:val="20"/>
      <w:szCs w:val="17"/>
    </w:rPr>
  </w:style>
  <w:style w:type="paragraph" w:customStyle="1" w:styleId="Linjesidhuvud">
    <w:name w:val="Linje sidhuvud"/>
    <w:basedOn w:val="Normal"/>
    <w:qFormat/>
    <w:rsid w:val="007F5031"/>
    <w:pPr>
      <w:pBdr>
        <w:top w:val="single" w:sz="36" w:space="0" w:color="2E8000"/>
      </w:pBdr>
      <w:spacing w:before="480" w:after="840"/>
    </w:pPr>
    <w:rPr>
      <w:rFonts w:asciiTheme="majorHAnsi" w:hAnsiTheme="majorHAnsi" w:cstheme="majorHAnsi"/>
      <w:sz w:val="10"/>
      <w:szCs w:val="10"/>
    </w:rPr>
  </w:style>
  <w:style w:type="paragraph" w:customStyle="1" w:styleId="Kontaktuppgifter">
    <w:name w:val="Kontaktuppgifter"/>
    <w:basedOn w:val="Normal"/>
    <w:rsid w:val="00AA4C4C"/>
    <w:pPr>
      <w:spacing w:before="60" w:after="200"/>
    </w:pPr>
    <w:rPr>
      <w:sz w:val="22"/>
    </w:rPr>
  </w:style>
  <w:style w:type="paragraph" w:customStyle="1" w:styleId="Linjeslut">
    <w:name w:val="Linjeslut"/>
    <w:basedOn w:val="Linjesidhuvud"/>
    <w:rsid w:val="008E7BBA"/>
    <w:pPr>
      <w:spacing w:before="360" w:after="600"/>
    </w:pPr>
  </w:style>
  <w:style w:type="character" w:styleId="Stark">
    <w:name w:val="Strong"/>
    <w:basedOn w:val="Standardstycketeckensnitt"/>
    <w:uiPriority w:val="22"/>
    <w:semiHidden/>
    <w:qFormat/>
    <w:rsid w:val="00996DA6"/>
    <w:rPr>
      <w:rFonts w:ascii="Calibri" w:hAnsi="Calibri" w:cs="Calibri"/>
      <w:b/>
      <w:bCs/>
      <w:color w:val="058470" w:themeColor="accent4"/>
    </w:rPr>
  </w:style>
  <w:style w:type="paragraph" w:customStyle="1" w:styleId="Listpunkter1">
    <w:name w:val="Listpunkter1"/>
    <w:basedOn w:val="Normal"/>
    <w:qFormat/>
    <w:rsid w:val="00DC2FF7"/>
    <w:pPr>
      <w:numPr>
        <w:numId w:val="15"/>
      </w:numPr>
      <w:spacing w:after="360"/>
      <w:ind w:right="578"/>
      <w:contextualSpacing/>
    </w:pPr>
    <w:rPr>
      <w:sz w:val="22"/>
    </w:rPr>
  </w:style>
  <w:style w:type="paragraph" w:styleId="Datum">
    <w:name w:val="Date"/>
    <w:basedOn w:val="Normal"/>
    <w:next w:val="Normal"/>
    <w:link w:val="DatumChar"/>
    <w:uiPriority w:val="99"/>
    <w:unhideWhenUsed/>
    <w:qFormat/>
    <w:rsid w:val="00EB6F15"/>
    <w:pPr>
      <w:spacing w:before="240" w:after="240"/>
      <w:jc w:val="right"/>
    </w:pPr>
  </w:style>
  <w:style w:type="character" w:customStyle="1" w:styleId="DatumChar">
    <w:name w:val="Datum Char"/>
    <w:basedOn w:val="Standardstycketeckensnitt"/>
    <w:link w:val="Datum"/>
    <w:uiPriority w:val="99"/>
    <w:rsid w:val="00EB6F15"/>
    <w:rPr>
      <w:rFonts w:ascii="Arial" w:hAnsi="Arial" w:cs="Arial"/>
      <w:color w:val="000000" w:themeColor="text1"/>
      <w:sz w:val="24"/>
      <w:szCs w:val="24"/>
    </w:rPr>
  </w:style>
  <w:style w:type="paragraph" w:customStyle="1" w:styleId="FormatmallDatumEfter18pt">
    <w:name w:val="Formatmall Datum + Efter:  18 pt"/>
    <w:basedOn w:val="Datum"/>
    <w:rsid w:val="0084500E"/>
    <w:pPr>
      <w:spacing w:after="360"/>
    </w:pPr>
    <w:rPr>
      <w:rFonts w:eastAsia="Times New Roman" w:cs="Times New Roman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15CA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15CA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15CA6"/>
    <w:rPr>
      <w:rFonts w:ascii="Arial" w:hAnsi="Arial" w:cs="Arial"/>
      <w:color w:val="000000" w:themeColor="text1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15CA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15CA6"/>
    <w:rPr>
      <w:rFonts w:ascii="Arial" w:hAnsi="Arial" w:cs="Arial"/>
      <w:b/>
      <w:bCs/>
      <w:color w:val="000000" w:themeColor="text1"/>
      <w:sz w:val="20"/>
      <w:szCs w:val="20"/>
    </w:rPr>
  </w:style>
  <w:style w:type="paragraph" w:styleId="Makrotext">
    <w:name w:val="macro"/>
    <w:link w:val="MakrotextChar"/>
    <w:uiPriority w:val="99"/>
    <w:semiHidden/>
    <w:unhideWhenUsed/>
    <w:rsid w:val="00144B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color w:val="595959" w:themeColor="text1" w:themeTint="A6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144BEF"/>
    <w:rPr>
      <w:rFonts w:ascii="Consolas" w:hAnsi="Consolas"/>
      <w:color w:val="595959" w:themeColor="text1" w:themeTint="A6"/>
      <w:szCs w:val="20"/>
    </w:rPr>
  </w:style>
  <w:style w:type="paragraph" w:customStyle="1" w:styleId="FormatmallRubrik2Fre0pt">
    <w:name w:val="Formatmall Rubrik 2 + Före:  0 pt"/>
    <w:basedOn w:val="Rubrik2"/>
    <w:rsid w:val="00ED4180"/>
    <w:rPr>
      <w:bCs w:val="0"/>
    </w:rPr>
  </w:style>
  <w:style w:type="numbering" w:customStyle="1" w:styleId="Aktuelllista1">
    <w:name w:val="Aktuell lista1"/>
    <w:uiPriority w:val="99"/>
    <w:rsid w:val="00DC2FF7"/>
    <w:pPr>
      <w:numPr>
        <w:numId w:val="50"/>
      </w:numPr>
    </w:pPr>
  </w:style>
  <w:style w:type="paragraph" w:customStyle="1" w:styleId="Rubrik30">
    <w:name w:val="Rubrik3"/>
    <w:basedOn w:val="Rubrik3"/>
    <w:rsid w:val="00280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0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nsk\OneDrive%20-%20Arbetsf&#246;rmedlingen\Desktop\Arbetsf&#246;rmedlingen\Gabriella%20mallar%202023-05-04\brev-gr&#246;n_rv_Supreet.dotx" TargetMode="External"/></Relationships>
</file>

<file path=word/theme/theme1.xml><?xml version="1.0" encoding="utf-8"?>
<a:theme xmlns:a="http://schemas.openxmlformats.org/drawingml/2006/main" name="Arbetsförmedlingen">
  <a:themeElements>
    <a:clrScheme name="Arbetsförmedlingen">
      <a:dk1>
        <a:sysClr val="windowText" lastClr="000000"/>
      </a:dk1>
      <a:lt1>
        <a:sysClr val="window" lastClr="FFFFFF"/>
      </a:lt1>
      <a:dk2>
        <a:srgbClr val="262626"/>
      </a:dk2>
      <a:lt2>
        <a:srgbClr val="E7E6E6"/>
      </a:lt2>
      <a:accent1>
        <a:srgbClr val="00005A"/>
      </a:accent1>
      <a:accent2>
        <a:srgbClr val="95C23D"/>
      </a:accent2>
      <a:accent3>
        <a:srgbClr val="D43372"/>
      </a:accent3>
      <a:accent4>
        <a:srgbClr val="058470"/>
      </a:accent4>
      <a:accent5>
        <a:srgbClr val="EAF2D8"/>
      </a:accent5>
      <a:accent6>
        <a:srgbClr val="000000"/>
      </a:accent6>
      <a:hlink>
        <a:srgbClr val="0563C1"/>
      </a:hlink>
      <a:folHlink>
        <a:srgbClr val="954F72"/>
      </a:folHlink>
    </a:clrScheme>
    <a:fontScheme name="Arbestförmedlingen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8590AF-BFB3-F142-931F-CA8EE2A8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brev-grön_rv_Supreet.dotx</Template>
  <TotalTime>5</TotalTime>
  <Pages>3</Pages>
  <Words>428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 grön</vt:lpstr>
    </vt:vector>
  </TitlesOfParts>
  <Manager/>
  <Company>Arbetsförmedlingen</Company>
  <LinksUpToDate>false</LinksUpToDate>
  <CharactersWithSpaces>2694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Cv-mall grön med foto</dc:title>
  <dc:subject>Brevmall grön</dc:subject>
  <dc:creator/>
  <cp:keywords/>
  <dc:description/>
  <cp:lastModifiedBy>Maria Björkegren</cp:lastModifiedBy>
  <cp:revision>4</cp:revision>
  <cp:lastPrinted>2023-03-22T09:58:00Z</cp:lastPrinted>
  <dcterms:created xsi:type="dcterms:W3CDTF">2023-08-21T17:16:00Z</dcterms:created>
  <dcterms:modified xsi:type="dcterms:W3CDTF">2023-08-22T08:10:00Z</dcterms:modified>
  <cp:category/>
</cp:coreProperties>
</file>